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3393C9" w14:textId="77777777" w:rsidR="00BF4036" w:rsidRPr="005E3A79" w:rsidRDefault="00BF4036" w:rsidP="00BF4036">
      <w:pPr>
        <w:jc w:val="center"/>
        <w:rPr>
          <w:rFonts w:asciiTheme="minorHAnsi" w:hAnsiTheme="minorHAnsi"/>
          <w:b/>
          <w:sz w:val="24"/>
        </w:rPr>
      </w:pPr>
      <w:r w:rsidRPr="005E3A79">
        <w:rPr>
          <w:rFonts w:asciiTheme="minorHAnsi" w:hAnsiTheme="minorHAnsi"/>
          <w:b/>
          <w:sz w:val="24"/>
        </w:rPr>
        <w:t>PLANILLA PARA LA PRESENTACI</w:t>
      </w:r>
      <w:r w:rsidR="00D86A82">
        <w:rPr>
          <w:rFonts w:asciiTheme="minorHAnsi" w:hAnsiTheme="minorHAnsi"/>
          <w:b/>
          <w:sz w:val="24"/>
        </w:rPr>
        <w:t>Ó</w:t>
      </w:r>
      <w:r w:rsidRPr="005E3A79">
        <w:rPr>
          <w:rFonts w:asciiTheme="minorHAnsi" w:hAnsiTheme="minorHAnsi"/>
          <w:b/>
          <w:sz w:val="24"/>
        </w:rPr>
        <w:t xml:space="preserve">N DEL INFORME </w:t>
      </w:r>
    </w:p>
    <w:p w14:paraId="2CB95CA3" w14:textId="77777777" w:rsidR="00BF4036" w:rsidRPr="005E3A79" w:rsidRDefault="00BF4036" w:rsidP="00BF4036">
      <w:pPr>
        <w:jc w:val="center"/>
        <w:rPr>
          <w:rFonts w:asciiTheme="minorHAnsi" w:hAnsiTheme="minorHAnsi"/>
          <w:b/>
          <w:sz w:val="24"/>
        </w:rPr>
      </w:pPr>
      <w:r w:rsidRPr="005E3A79">
        <w:rPr>
          <w:rFonts w:asciiTheme="minorHAnsi" w:hAnsiTheme="minorHAnsi"/>
          <w:b/>
          <w:sz w:val="24"/>
        </w:rPr>
        <w:t>DE ACTIVIDADES DE TESISTAS AL PROMAT</w:t>
      </w:r>
    </w:p>
    <w:p w14:paraId="5E23B227" w14:textId="77777777" w:rsidR="00BF4036" w:rsidRPr="0023510C" w:rsidRDefault="00BF4036" w:rsidP="00BF4036">
      <w:pPr>
        <w:jc w:val="center"/>
        <w:rPr>
          <w:rFonts w:asciiTheme="minorHAnsi" w:hAnsiTheme="minorHAnsi"/>
          <w:sz w:val="24"/>
        </w:rPr>
      </w:pPr>
    </w:p>
    <w:p w14:paraId="1A767350" w14:textId="77777777" w:rsidR="0023510C" w:rsidRPr="0023510C" w:rsidRDefault="0023510C" w:rsidP="00BF4036">
      <w:pPr>
        <w:pStyle w:val="Ttulo1"/>
        <w:spacing w:after="180"/>
        <w:rPr>
          <w:rFonts w:asciiTheme="minorHAnsi" w:hAnsiTheme="minorHAnsi"/>
        </w:rPr>
      </w:pPr>
    </w:p>
    <w:p w14:paraId="4D32822D" w14:textId="1998BA21" w:rsidR="00BF4036" w:rsidRPr="0023510C" w:rsidRDefault="00BF4036" w:rsidP="00BF4036">
      <w:pPr>
        <w:pStyle w:val="Ttulo1"/>
        <w:spacing w:after="180"/>
        <w:rPr>
          <w:rFonts w:asciiTheme="minorHAnsi" w:hAnsiTheme="minorHAnsi"/>
        </w:rPr>
      </w:pPr>
      <w:r w:rsidRPr="0023510C">
        <w:rPr>
          <w:rFonts w:asciiTheme="minorHAnsi" w:hAnsiTheme="minorHAnsi"/>
        </w:rPr>
        <w:t>AÑO 20</w:t>
      </w:r>
      <w:r w:rsidR="00717E6D">
        <w:rPr>
          <w:rFonts w:asciiTheme="minorHAnsi" w:hAnsiTheme="minorHAnsi"/>
        </w:rPr>
        <w:t>2</w:t>
      </w:r>
      <w:r w:rsidR="00CA0886" w:rsidRPr="00CA0886">
        <w:rPr>
          <w:rFonts w:asciiTheme="minorHAnsi" w:hAnsiTheme="minorHAnsi"/>
          <w:b w:val="0"/>
          <w:bCs/>
          <w:highlight w:val="yellow"/>
        </w:rPr>
        <w:t>X</w:t>
      </w:r>
    </w:p>
    <w:p w14:paraId="25B8E871" w14:textId="4A8D1D70" w:rsidR="00BF4036" w:rsidRPr="0023510C" w:rsidRDefault="00BF4036" w:rsidP="00BF4036">
      <w:pPr>
        <w:jc w:val="both"/>
        <w:rPr>
          <w:rFonts w:asciiTheme="minorHAnsi" w:hAnsiTheme="minorHAnsi"/>
          <w:i/>
        </w:rPr>
      </w:pPr>
      <w:r w:rsidRPr="0023510C">
        <w:rPr>
          <w:rFonts w:asciiTheme="minorHAnsi" w:hAnsiTheme="minorHAnsi"/>
          <w:sz w:val="18"/>
        </w:rPr>
        <w:t xml:space="preserve">El Reglamento del Departamento de Estudios de Posgrado (DEP) en su artículo </w:t>
      </w:r>
      <w:r w:rsidR="00F0391E">
        <w:rPr>
          <w:rFonts w:asciiTheme="minorHAnsi" w:hAnsiTheme="minorHAnsi"/>
          <w:sz w:val="18"/>
        </w:rPr>
        <w:t>5</w:t>
      </w:r>
      <w:r w:rsidRPr="0023510C">
        <w:rPr>
          <w:rFonts w:asciiTheme="minorHAnsi" w:hAnsiTheme="minorHAnsi"/>
          <w:sz w:val="18"/>
        </w:rPr>
        <w:t xml:space="preserve">º </w:t>
      </w:r>
      <w:r w:rsidR="0023510C" w:rsidRPr="0023510C">
        <w:rPr>
          <w:rFonts w:asciiTheme="minorHAnsi" w:hAnsiTheme="minorHAnsi"/>
          <w:sz w:val="18"/>
        </w:rPr>
        <w:t xml:space="preserve">inc. a) </w:t>
      </w:r>
      <w:r w:rsidRPr="0023510C">
        <w:rPr>
          <w:rFonts w:asciiTheme="minorHAnsi" w:hAnsiTheme="minorHAnsi"/>
          <w:sz w:val="18"/>
        </w:rPr>
        <w:t>establece</w:t>
      </w:r>
      <w:r w:rsidR="0023510C" w:rsidRPr="0023510C">
        <w:rPr>
          <w:rFonts w:asciiTheme="minorHAnsi" w:hAnsiTheme="minorHAnsi"/>
          <w:sz w:val="18"/>
        </w:rPr>
        <w:t xml:space="preserve"> que</w:t>
      </w:r>
      <w:r w:rsidRPr="0023510C">
        <w:rPr>
          <w:rFonts w:asciiTheme="minorHAnsi" w:hAnsiTheme="minorHAnsi"/>
          <w:sz w:val="18"/>
        </w:rPr>
        <w:t xml:space="preserve">: </w:t>
      </w:r>
      <w:r w:rsidR="0023510C" w:rsidRPr="0023510C">
        <w:rPr>
          <w:rFonts w:asciiTheme="minorHAnsi" w:hAnsiTheme="minorHAnsi"/>
          <w:i/>
        </w:rPr>
        <w:t>los Departamentos Académicos realizarán periódicamente el seguimiento de las actividades académicas y de investigación</w:t>
      </w:r>
      <w:r w:rsidR="00F46C52">
        <w:rPr>
          <w:rFonts w:asciiTheme="minorHAnsi" w:hAnsiTheme="minorHAnsi"/>
          <w:i/>
        </w:rPr>
        <w:t>,</w:t>
      </w:r>
      <w:r w:rsidR="0023510C" w:rsidRPr="0023510C">
        <w:rPr>
          <w:rFonts w:asciiTheme="minorHAnsi" w:hAnsiTheme="minorHAnsi"/>
          <w:i/>
        </w:rPr>
        <w:t xml:space="preserve"> desarrolladas por sus tesistas. Si en un período de 5 años no se registrara continuidad en las actividades, el Departamento Académico podrá solicitar</w:t>
      </w:r>
      <w:r w:rsidR="00B71190">
        <w:rPr>
          <w:rFonts w:asciiTheme="minorHAnsi" w:hAnsiTheme="minorHAnsi"/>
          <w:i/>
        </w:rPr>
        <w:t xml:space="preserve"> la baja del tesista</w:t>
      </w:r>
      <w:r w:rsidR="0023510C" w:rsidRPr="0023510C">
        <w:rPr>
          <w:rFonts w:asciiTheme="minorHAnsi" w:hAnsiTheme="minorHAnsi"/>
          <w:i/>
        </w:rPr>
        <w:t>.</w:t>
      </w:r>
    </w:p>
    <w:p w14:paraId="41BA06B3" w14:textId="77777777" w:rsidR="0081062A" w:rsidRPr="0023510C" w:rsidRDefault="0081062A" w:rsidP="00BF4036">
      <w:pPr>
        <w:jc w:val="both"/>
        <w:rPr>
          <w:rFonts w:asciiTheme="minorHAnsi" w:hAnsiTheme="minorHAnsi"/>
          <w:sz w:val="18"/>
        </w:rPr>
      </w:pPr>
    </w:p>
    <w:p w14:paraId="189FDE17" w14:textId="5D22903B" w:rsidR="00BF4036" w:rsidRPr="0023510C" w:rsidRDefault="00BF4036" w:rsidP="00112889">
      <w:pPr>
        <w:pStyle w:val="Ttulo2"/>
      </w:pPr>
      <w:r w:rsidRPr="0023510C">
        <w:t xml:space="preserve">Para dar cumplimiento a esta reglamentación, el </w:t>
      </w:r>
      <w:r w:rsidR="0023510C" w:rsidRPr="0023510C">
        <w:t>Consejo Coordinador del PROMAT</w:t>
      </w:r>
      <w:r w:rsidRPr="0023510C">
        <w:t xml:space="preserve"> solicita a los graduados que realizan estudios de posgrado en el mismo que completen esta planilla con las </w:t>
      </w:r>
      <w:r w:rsidRPr="0023510C">
        <w:rPr>
          <w:b/>
        </w:rPr>
        <w:t>actividades desarrolladas durante el año anterior</w:t>
      </w:r>
      <w:r w:rsidRPr="0023510C">
        <w:t xml:space="preserve"> </w:t>
      </w:r>
      <w:r w:rsidR="00964F7A" w:rsidRPr="00964F7A">
        <w:rPr>
          <w:b/>
        </w:rPr>
        <w:t>a la presentación</w:t>
      </w:r>
      <w:r w:rsidR="00964F7A">
        <w:t xml:space="preserve"> </w:t>
      </w:r>
      <w:r w:rsidRPr="0023510C">
        <w:t xml:space="preserve">(del 1 de </w:t>
      </w:r>
      <w:r w:rsidR="00964F7A">
        <w:t>febrero</w:t>
      </w:r>
      <w:r w:rsidRPr="0023510C">
        <w:t xml:space="preserve"> al 31 de </w:t>
      </w:r>
      <w:r w:rsidR="00717E6D" w:rsidRPr="0023510C">
        <w:t>diciembre</w:t>
      </w:r>
      <w:r w:rsidR="00717E6D">
        <w:t xml:space="preserve"> del 202</w:t>
      </w:r>
      <w:r w:rsidR="00514DCD">
        <w:t>2</w:t>
      </w:r>
      <w:r w:rsidRPr="0023510C">
        <w:t xml:space="preserve">) y la </w:t>
      </w:r>
      <w:r w:rsidR="00A06D3C" w:rsidRPr="0023510C">
        <w:rPr>
          <w:b/>
        </w:rPr>
        <w:t>e</w:t>
      </w:r>
      <w:r w:rsidR="00A06D3C">
        <w:rPr>
          <w:b/>
        </w:rPr>
        <w:t>nvíen</w:t>
      </w:r>
      <w:r w:rsidR="00112889">
        <w:rPr>
          <w:b/>
        </w:rPr>
        <w:t xml:space="preserve"> electrónicamente</w:t>
      </w:r>
      <w:r w:rsidRPr="0023510C">
        <w:rPr>
          <w:b/>
        </w:rPr>
        <w:t xml:space="preserve"> </w:t>
      </w:r>
      <w:r w:rsidR="00286619">
        <w:rPr>
          <w:b/>
        </w:rPr>
        <w:t>al PROMAT</w:t>
      </w:r>
      <w:r w:rsidR="00112889">
        <w:rPr>
          <w:b/>
        </w:rPr>
        <w:t xml:space="preserve"> (</w:t>
      </w:r>
      <w:r w:rsidR="00112889" w:rsidRPr="00112889">
        <w:rPr>
          <w:b/>
          <w:color w:val="00B0F0"/>
        </w:rPr>
        <w:t>promat</w:t>
      </w:r>
      <w:r w:rsidR="00A06D3C">
        <w:rPr>
          <w:b/>
          <w:color w:val="00B0F0"/>
        </w:rPr>
        <w:t>@</w:t>
      </w:r>
      <w:r w:rsidR="00112889" w:rsidRPr="00112889">
        <w:rPr>
          <w:b/>
          <w:color w:val="00B0F0"/>
        </w:rPr>
        <w:t>uns.edu.ar</w:t>
      </w:r>
      <w:r w:rsidR="00112889">
        <w:rPr>
          <w:b/>
        </w:rPr>
        <w:t>)</w:t>
      </w:r>
      <w:r w:rsidR="00286619">
        <w:rPr>
          <w:b/>
        </w:rPr>
        <w:t xml:space="preserve"> </w:t>
      </w:r>
      <w:r w:rsidRPr="00CB3988">
        <w:rPr>
          <w:b/>
        </w:rPr>
        <w:t xml:space="preserve">antes del </w:t>
      </w:r>
      <w:r w:rsidR="00964F7A" w:rsidRPr="00CB3988">
        <w:rPr>
          <w:b/>
        </w:rPr>
        <w:t>primer viernes</w:t>
      </w:r>
      <w:r w:rsidRPr="00CB3988">
        <w:rPr>
          <w:b/>
        </w:rPr>
        <w:t xml:space="preserve"> de</w:t>
      </w:r>
      <w:r w:rsidR="00964F7A" w:rsidRPr="00CB3988">
        <w:rPr>
          <w:b/>
        </w:rPr>
        <w:t>l mes de MAYO</w:t>
      </w:r>
      <w:r w:rsidRPr="00CB3988">
        <w:rPr>
          <w:b/>
        </w:rPr>
        <w:t xml:space="preserve"> </w:t>
      </w:r>
      <w:r w:rsidR="00964F7A" w:rsidRPr="00CB3988">
        <w:rPr>
          <w:b/>
        </w:rPr>
        <w:t>del año en curso</w:t>
      </w:r>
      <w:r w:rsidRPr="00CB3988">
        <w:t>.</w:t>
      </w:r>
      <w:r w:rsidR="0023510C" w:rsidRPr="0023510C">
        <w:t xml:space="preserve"> </w:t>
      </w:r>
    </w:p>
    <w:p w14:paraId="4817E2C2" w14:textId="77777777" w:rsidR="00BF4036" w:rsidRPr="0023510C" w:rsidRDefault="00BF4036" w:rsidP="00BF4036">
      <w:pPr>
        <w:jc w:val="center"/>
        <w:rPr>
          <w:rFonts w:asciiTheme="minorHAnsi" w:hAnsiTheme="minorHAnsi"/>
        </w:rPr>
      </w:pPr>
    </w:p>
    <w:p w14:paraId="5763147A" w14:textId="77777777" w:rsidR="00BF4036" w:rsidRPr="0023510C" w:rsidRDefault="00BF4036" w:rsidP="00BF4036">
      <w:pPr>
        <w:spacing w:after="120"/>
        <w:rPr>
          <w:rFonts w:asciiTheme="minorHAnsi" w:hAnsiTheme="minorHAnsi"/>
        </w:rPr>
      </w:pPr>
      <w:r w:rsidRPr="0023510C">
        <w:rPr>
          <w:rFonts w:asciiTheme="minorHAnsi" w:hAnsiTheme="minorHAnsi"/>
          <w:b/>
        </w:rPr>
        <w:t>1) DATOS PERSONALES</w:t>
      </w:r>
      <w:r w:rsidRPr="0023510C">
        <w:rPr>
          <w:rFonts w:asciiTheme="minorHAnsi" w:hAnsiTheme="minorHAnsi"/>
        </w:rPr>
        <w:t xml:space="preserve"> 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458"/>
        <w:gridCol w:w="3420"/>
        <w:gridCol w:w="1350"/>
        <w:gridCol w:w="4086"/>
      </w:tblGrid>
      <w:tr w:rsidR="00BF4036" w:rsidRPr="0023510C" w14:paraId="4C39AF4F" w14:textId="77777777" w:rsidTr="00835895">
        <w:tc>
          <w:tcPr>
            <w:tcW w:w="1458" w:type="dxa"/>
          </w:tcPr>
          <w:p w14:paraId="0F156AA9" w14:textId="77777777" w:rsidR="00BF4036" w:rsidRPr="0023510C" w:rsidRDefault="00BF4036" w:rsidP="00835895">
            <w:pPr>
              <w:spacing w:before="20" w:after="20"/>
              <w:rPr>
                <w:rFonts w:asciiTheme="minorHAnsi" w:hAnsiTheme="minorHAnsi"/>
              </w:rPr>
            </w:pPr>
            <w:r w:rsidRPr="0023510C">
              <w:rPr>
                <w:rFonts w:asciiTheme="minorHAnsi" w:hAnsiTheme="minorHAnsi"/>
              </w:rPr>
              <w:t>Apellido/s :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97CCF" w14:textId="75065C89" w:rsidR="00BF4036" w:rsidRPr="0023510C" w:rsidRDefault="00BF4036" w:rsidP="00835895">
            <w:pPr>
              <w:spacing w:before="20" w:after="20"/>
              <w:jc w:val="both"/>
              <w:rPr>
                <w:rFonts w:asciiTheme="minorHAnsi" w:hAnsiTheme="minorHAnsi"/>
              </w:rPr>
            </w:pPr>
          </w:p>
        </w:tc>
        <w:tc>
          <w:tcPr>
            <w:tcW w:w="1350" w:type="dxa"/>
            <w:tcBorders>
              <w:left w:val="nil"/>
            </w:tcBorders>
          </w:tcPr>
          <w:p w14:paraId="5825D981" w14:textId="77777777" w:rsidR="00BF4036" w:rsidRPr="0023510C" w:rsidRDefault="00BF4036" w:rsidP="00835895">
            <w:pPr>
              <w:spacing w:before="20" w:after="20"/>
              <w:rPr>
                <w:rFonts w:asciiTheme="minorHAnsi" w:hAnsiTheme="minorHAnsi"/>
              </w:rPr>
            </w:pPr>
            <w:r w:rsidRPr="0023510C">
              <w:rPr>
                <w:rFonts w:asciiTheme="minorHAnsi" w:hAnsiTheme="minorHAnsi"/>
              </w:rPr>
              <w:t>Nombre/s :</w:t>
            </w:r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60E91" w14:textId="2FC42194" w:rsidR="00BF4036" w:rsidRPr="0023510C" w:rsidRDefault="00BF4036" w:rsidP="00835895">
            <w:pPr>
              <w:spacing w:before="20" w:after="20"/>
              <w:jc w:val="both"/>
              <w:rPr>
                <w:rFonts w:asciiTheme="minorHAnsi" w:hAnsiTheme="minorHAnsi"/>
              </w:rPr>
            </w:pPr>
          </w:p>
        </w:tc>
      </w:tr>
    </w:tbl>
    <w:p w14:paraId="5C075359" w14:textId="77777777" w:rsidR="00BF4036" w:rsidRPr="0023510C" w:rsidRDefault="00BF4036" w:rsidP="00BF4036">
      <w:pPr>
        <w:rPr>
          <w:rFonts w:asciiTheme="minorHAnsi" w:hAnsiTheme="minorHAnsi"/>
          <w:sz w:val="16"/>
        </w:rPr>
      </w:pPr>
    </w:p>
    <w:tbl>
      <w:tblPr>
        <w:tblW w:w="10314" w:type="dxa"/>
        <w:tblLayout w:type="fixed"/>
        <w:tblLook w:val="0000" w:firstRow="0" w:lastRow="0" w:firstColumn="0" w:lastColumn="0" w:noHBand="0" w:noVBand="0"/>
      </w:tblPr>
      <w:tblGrid>
        <w:gridCol w:w="1818"/>
        <w:gridCol w:w="1800"/>
        <w:gridCol w:w="2302"/>
        <w:gridCol w:w="4394"/>
      </w:tblGrid>
      <w:tr w:rsidR="00BF4036" w:rsidRPr="0023510C" w14:paraId="03C6D8E5" w14:textId="77777777" w:rsidTr="00835895">
        <w:tc>
          <w:tcPr>
            <w:tcW w:w="1818" w:type="dxa"/>
          </w:tcPr>
          <w:p w14:paraId="20155B85" w14:textId="77777777" w:rsidR="00BF4036" w:rsidRPr="0023510C" w:rsidRDefault="00BF4036" w:rsidP="00835895">
            <w:pPr>
              <w:spacing w:before="20" w:after="20"/>
              <w:rPr>
                <w:rFonts w:asciiTheme="minorHAnsi" w:hAnsiTheme="minorHAnsi"/>
              </w:rPr>
            </w:pPr>
            <w:r w:rsidRPr="0023510C">
              <w:rPr>
                <w:rFonts w:asciiTheme="minorHAnsi" w:hAnsiTheme="minorHAnsi"/>
              </w:rPr>
              <w:t>Expediente Nº: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4BD27" w14:textId="124905E2" w:rsidR="00BF4036" w:rsidRPr="0023510C" w:rsidRDefault="00BF4036" w:rsidP="00835895">
            <w:pPr>
              <w:spacing w:before="20" w:after="20"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2302" w:type="dxa"/>
            <w:tcBorders>
              <w:left w:val="nil"/>
            </w:tcBorders>
          </w:tcPr>
          <w:p w14:paraId="29B97815" w14:textId="7DF9C840" w:rsidR="00BF4036" w:rsidRPr="0023510C" w:rsidRDefault="004B6A22" w:rsidP="00835895">
            <w:pPr>
              <w:spacing w:before="20" w:after="2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         </w:t>
            </w:r>
            <w:r w:rsidR="00BF4036" w:rsidRPr="0023510C">
              <w:rPr>
                <w:rFonts w:asciiTheme="minorHAnsi" w:hAnsiTheme="minorHAnsi"/>
              </w:rPr>
              <w:t>Título al que aspira 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07B4B" w14:textId="16735DC9" w:rsidR="00BF4036" w:rsidRPr="0023510C" w:rsidRDefault="00BF4036" w:rsidP="00835895">
            <w:pPr>
              <w:spacing w:before="20" w:after="20"/>
              <w:jc w:val="both"/>
              <w:rPr>
                <w:rFonts w:asciiTheme="minorHAnsi" w:hAnsiTheme="minorHAnsi" w:cs="Arial"/>
              </w:rPr>
            </w:pPr>
          </w:p>
        </w:tc>
      </w:tr>
    </w:tbl>
    <w:p w14:paraId="7E7B8B33" w14:textId="77777777" w:rsidR="00BF4036" w:rsidRPr="0023510C" w:rsidRDefault="00BF4036" w:rsidP="00BF4036">
      <w:pPr>
        <w:rPr>
          <w:rFonts w:asciiTheme="minorHAnsi" w:hAnsiTheme="minorHAnsi"/>
          <w:sz w:val="16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458"/>
        <w:gridCol w:w="8856"/>
      </w:tblGrid>
      <w:tr w:rsidR="00BF4036" w:rsidRPr="0023510C" w14:paraId="0CC20A48" w14:textId="77777777" w:rsidTr="00835895">
        <w:tc>
          <w:tcPr>
            <w:tcW w:w="1458" w:type="dxa"/>
          </w:tcPr>
          <w:p w14:paraId="649824B4" w14:textId="77777777" w:rsidR="00BF4036" w:rsidRPr="0023510C" w:rsidRDefault="00BF4036" w:rsidP="00835895">
            <w:pPr>
              <w:spacing w:before="20" w:after="20"/>
              <w:rPr>
                <w:rFonts w:asciiTheme="minorHAnsi" w:hAnsiTheme="minorHAnsi"/>
              </w:rPr>
            </w:pPr>
            <w:r w:rsidRPr="0023510C">
              <w:rPr>
                <w:rFonts w:asciiTheme="minorHAnsi" w:hAnsiTheme="minorHAnsi"/>
              </w:rPr>
              <w:t>Director/es :</w:t>
            </w:r>
          </w:p>
        </w:tc>
        <w:tc>
          <w:tcPr>
            <w:tcW w:w="8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4ECED" w14:textId="62E1A1B6" w:rsidR="00BF4036" w:rsidRPr="0023510C" w:rsidRDefault="00BF4036" w:rsidP="00A40171">
            <w:pPr>
              <w:spacing w:before="20" w:after="20"/>
              <w:rPr>
                <w:rFonts w:asciiTheme="minorHAnsi" w:hAnsiTheme="minorHAnsi"/>
              </w:rPr>
            </w:pPr>
          </w:p>
        </w:tc>
      </w:tr>
    </w:tbl>
    <w:p w14:paraId="0B1118E4" w14:textId="77777777" w:rsidR="00BF4036" w:rsidRPr="0023510C" w:rsidRDefault="00BF4036" w:rsidP="00BF4036">
      <w:pPr>
        <w:rPr>
          <w:rFonts w:asciiTheme="minorHAnsi" w:hAnsiTheme="minorHAnsi"/>
          <w:sz w:val="16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818"/>
        <w:gridCol w:w="8496"/>
      </w:tblGrid>
      <w:tr w:rsidR="00BF4036" w:rsidRPr="0023510C" w14:paraId="6FEB3783" w14:textId="77777777" w:rsidTr="00835895">
        <w:tc>
          <w:tcPr>
            <w:tcW w:w="1818" w:type="dxa"/>
          </w:tcPr>
          <w:p w14:paraId="29F4A72A" w14:textId="77777777" w:rsidR="00BF4036" w:rsidRPr="0023510C" w:rsidRDefault="00BF4036" w:rsidP="00835895">
            <w:pPr>
              <w:spacing w:before="20" w:after="20"/>
              <w:rPr>
                <w:rFonts w:asciiTheme="minorHAnsi" w:hAnsiTheme="minorHAnsi"/>
              </w:rPr>
            </w:pPr>
            <w:r w:rsidRPr="0023510C">
              <w:rPr>
                <w:rFonts w:asciiTheme="minorHAnsi" w:hAnsiTheme="minorHAnsi"/>
              </w:rPr>
              <w:t>Tema de Tesis :</w:t>
            </w:r>
          </w:p>
        </w:tc>
        <w:tc>
          <w:tcPr>
            <w:tcW w:w="8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DC2E9" w14:textId="0505BE14" w:rsidR="00BF4036" w:rsidRPr="0023510C" w:rsidRDefault="00BF4036" w:rsidP="00835895">
            <w:pPr>
              <w:spacing w:before="20" w:after="20"/>
              <w:jc w:val="both"/>
              <w:rPr>
                <w:rFonts w:asciiTheme="minorHAnsi" w:hAnsiTheme="minorHAnsi"/>
              </w:rPr>
            </w:pPr>
          </w:p>
        </w:tc>
      </w:tr>
    </w:tbl>
    <w:p w14:paraId="2DBD98BF" w14:textId="77777777" w:rsidR="00BF4036" w:rsidRPr="0023510C" w:rsidRDefault="00BF4036" w:rsidP="00BF4036">
      <w:pPr>
        <w:jc w:val="both"/>
        <w:rPr>
          <w:rFonts w:asciiTheme="minorHAnsi" w:hAnsiTheme="minorHAnsi"/>
        </w:rPr>
      </w:pPr>
    </w:p>
    <w:p w14:paraId="5D99B07A" w14:textId="77777777" w:rsidR="00BF4036" w:rsidRPr="0023510C" w:rsidRDefault="00BF4036" w:rsidP="00BF4036">
      <w:pPr>
        <w:spacing w:before="120" w:after="120"/>
        <w:rPr>
          <w:rFonts w:asciiTheme="minorHAnsi" w:hAnsiTheme="minorHAnsi"/>
        </w:rPr>
      </w:pPr>
      <w:r w:rsidRPr="0023510C">
        <w:rPr>
          <w:rFonts w:asciiTheme="minorHAnsi" w:hAnsiTheme="minorHAnsi"/>
          <w:b/>
        </w:rPr>
        <w:t>2) CURSOS Y SEMINARIOS APROBADOS</w:t>
      </w: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7"/>
        <w:gridCol w:w="2551"/>
        <w:gridCol w:w="3260"/>
      </w:tblGrid>
      <w:tr w:rsidR="00BF4036" w:rsidRPr="0023510C" w14:paraId="5316CB3B" w14:textId="77777777" w:rsidTr="00C079D4">
        <w:tc>
          <w:tcPr>
            <w:tcW w:w="453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C141108" w14:textId="77777777" w:rsidR="00BF4036" w:rsidRPr="0023510C" w:rsidRDefault="00BF4036" w:rsidP="00C079D4">
            <w:pPr>
              <w:spacing w:before="60"/>
              <w:jc w:val="center"/>
              <w:rPr>
                <w:rFonts w:asciiTheme="minorHAnsi" w:hAnsiTheme="minorHAnsi"/>
                <w:b/>
              </w:rPr>
            </w:pPr>
            <w:r w:rsidRPr="0023510C">
              <w:rPr>
                <w:rFonts w:asciiTheme="minorHAnsi" w:hAnsiTheme="minorHAnsi"/>
                <w:b/>
              </w:rPr>
              <w:t>Título del Curso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vAlign w:val="center"/>
          </w:tcPr>
          <w:p w14:paraId="58DE6281" w14:textId="77777777" w:rsidR="00BF4036" w:rsidRPr="0023510C" w:rsidRDefault="00BF4036" w:rsidP="00C079D4">
            <w:pPr>
              <w:spacing w:before="60"/>
              <w:jc w:val="center"/>
              <w:rPr>
                <w:rFonts w:asciiTheme="minorHAnsi" w:hAnsiTheme="minorHAnsi"/>
                <w:b/>
              </w:rPr>
            </w:pPr>
            <w:r w:rsidRPr="0023510C">
              <w:rPr>
                <w:rFonts w:asciiTheme="minorHAnsi" w:hAnsiTheme="minorHAnsi"/>
                <w:b/>
              </w:rPr>
              <w:t>Profesor</w:t>
            </w:r>
          </w:p>
        </w:tc>
        <w:tc>
          <w:tcPr>
            <w:tcW w:w="32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675DFC7" w14:textId="77777777" w:rsidR="00BF4036" w:rsidRPr="00C079D4" w:rsidRDefault="00BF4036" w:rsidP="00C079D4">
            <w:pPr>
              <w:spacing w:before="60"/>
              <w:jc w:val="center"/>
              <w:rPr>
                <w:rFonts w:asciiTheme="minorHAnsi" w:hAnsiTheme="minorHAnsi"/>
                <w:b/>
              </w:rPr>
            </w:pPr>
            <w:r w:rsidRPr="00C079D4">
              <w:rPr>
                <w:rFonts w:asciiTheme="minorHAnsi" w:hAnsiTheme="minorHAnsi"/>
                <w:b/>
              </w:rPr>
              <w:t>Mes de inicio /Mes de terminación</w:t>
            </w:r>
          </w:p>
        </w:tc>
      </w:tr>
      <w:tr w:rsidR="000C0ADE" w:rsidRPr="0023510C" w14:paraId="006C2324" w14:textId="77777777" w:rsidTr="00C21C48">
        <w:tc>
          <w:tcPr>
            <w:tcW w:w="4537" w:type="dxa"/>
            <w:tcBorders>
              <w:left w:val="single" w:sz="4" w:space="0" w:color="auto"/>
            </w:tcBorders>
            <w:vAlign w:val="center"/>
          </w:tcPr>
          <w:p w14:paraId="4767065A" w14:textId="617BD1FE" w:rsidR="000C0ADE" w:rsidRPr="008C7D78" w:rsidRDefault="000C0ADE" w:rsidP="00767310">
            <w:pPr>
              <w:rPr>
                <w:rFonts w:asciiTheme="minorHAnsi" w:hAnsiTheme="minorHAnsi" w:cs="Arial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566B93D2" w14:textId="6633EF89" w:rsidR="000C0ADE" w:rsidRPr="008C7D78" w:rsidRDefault="000C0ADE" w:rsidP="00767310">
            <w:pPr>
              <w:rPr>
                <w:rFonts w:asciiTheme="minorHAnsi" w:hAnsiTheme="minorHAnsi" w:cs="Arial"/>
                <w:szCs w:val="18"/>
              </w:rPr>
            </w:pPr>
          </w:p>
        </w:tc>
        <w:tc>
          <w:tcPr>
            <w:tcW w:w="3260" w:type="dxa"/>
            <w:tcBorders>
              <w:right w:val="single" w:sz="4" w:space="0" w:color="auto"/>
            </w:tcBorders>
            <w:vAlign w:val="center"/>
          </w:tcPr>
          <w:p w14:paraId="7812B30E" w14:textId="71795B0B" w:rsidR="000C0ADE" w:rsidRPr="008C7D78" w:rsidRDefault="000C0ADE" w:rsidP="00391FC6">
            <w:pPr>
              <w:rPr>
                <w:rFonts w:asciiTheme="minorHAnsi" w:hAnsiTheme="minorHAnsi" w:cs="Arial"/>
                <w:szCs w:val="18"/>
              </w:rPr>
            </w:pPr>
          </w:p>
        </w:tc>
      </w:tr>
      <w:tr w:rsidR="00B15D41" w:rsidRPr="0023510C" w14:paraId="74A3D104" w14:textId="77777777" w:rsidTr="00C21C48">
        <w:tc>
          <w:tcPr>
            <w:tcW w:w="4537" w:type="dxa"/>
            <w:tcBorders>
              <w:left w:val="single" w:sz="4" w:space="0" w:color="auto"/>
            </w:tcBorders>
            <w:vAlign w:val="center"/>
          </w:tcPr>
          <w:p w14:paraId="1E88009A" w14:textId="09B0EE1F" w:rsidR="00B15D41" w:rsidRPr="001D6E67" w:rsidRDefault="00B15D41" w:rsidP="00767310">
            <w:pPr>
              <w:rPr>
                <w:rFonts w:asciiTheme="minorHAnsi" w:hAnsiTheme="minorHAnsi" w:cs="Arial"/>
                <w:b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628BCCAA" w14:textId="7BC68388" w:rsidR="00B15D41" w:rsidRPr="001D6E67" w:rsidRDefault="00B15D41" w:rsidP="00767310">
            <w:pPr>
              <w:rPr>
                <w:rFonts w:asciiTheme="minorHAnsi" w:hAnsiTheme="minorHAnsi" w:cs="Arial"/>
                <w:b/>
                <w:szCs w:val="18"/>
              </w:rPr>
            </w:pPr>
          </w:p>
        </w:tc>
        <w:tc>
          <w:tcPr>
            <w:tcW w:w="3260" w:type="dxa"/>
            <w:tcBorders>
              <w:right w:val="single" w:sz="4" w:space="0" w:color="auto"/>
            </w:tcBorders>
            <w:vAlign w:val="center"/>
          </w:tcPr>
          <w:p w14:paraId="283782DB" w14:textId="728BE469" w:rsidR="00B15D41" w:rsidRPr="001D6E67" w:rsidRDefault="00B15D41" w:rsidP="00391FC6">
            <w:pPr>
              <w:rPr>
                <w:rFonts w:asciiTheme="minorHAnsi" w:hAnsiTheme="minorHAnsi" w:cs="Arial"/>
                <w:b/>
                <w:szCs w:val="18"/>
              </w:rPr>
            </w:pPr>
          </w:p>
        </w:tc>
      </w:tr>
      <w:tr w:rsidR="00B15D41" w:rsidRPr="0023510C" w14:paraId="446FAC17" w14:textId="77777777" w:rsidTr="00C21C48">
        <w:tc>
          <w:tcPr>
            <w:tcW w:w="4537" w:type="dxa"/>
            <w:tcBorders>
              <w:left w:val="single" w:sz="4" w:space="0" w:color="auto"/>
            </w:tcBorders>
            <w:vAlign w:val="center"/>
          </w:tcPr>
          <w:p w14:paraId="111FCB63" w14:textId="21FA8427" w:rsidR="00B15D41" w:rsidRPr="001D6E67" w:rsidRDefault="00B15D41" w:rsidP="00767310">
            <w:pPr>
              <w:rPr>
                <w:rFonts w:asciiTheme="minorHAnsi" w:hAnsiTheme="minorHAnsi" w:cs="Arial"/>
                <w:b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0BCA3C75" w14:textId="5337E289" w:rsidR="00B15D41" w:rsidRPr="001D6E67" w:rsidRDefault="00B15D41" w:rsidP="00767310">
            <w:pPr>
              <w:rPr>
                <w:rFonts w:asciiTheme="minorHAnsi" w:hAnsiTheme="minorHAnsi" w:cs="Arial"/>
                <w:b/>
                <w:szCs w:val="18"/>
              </w:rPr>
            </w:pPr>
          </w:p>
        </w:tc>
        <w:tc>
          <w:tcPr>
            <w:tcW w:w="3260" w:type="dxa"/>
            <w:tcBorders>
              <w:right w:val="single" w:sz="4" w:space="0" w:color="auto"/>
            </w:tcBorders>
            <w:vAlign w:val="center"/>
          </w:tcPr>
          <w:p w14:paraId="687DFD6A" w14:textId="63ABDC86" w:rsidR="00B15D41" w:rsidRPr="001D6E67" w:rsidRDefault="00B15D41" w:rsidP="00391FC6">
            <w:pPr>
              <w:rPr>
                <w:rFonts w:asciiTheme="minorHAnsi" w:hAnsiTheme="minorHAnsi" w:cs="Arial"/>
                <w:b/>
                <w:szCs w:val="18"/>
              </w:rPr>
            </w:pPr>
          </w:p>
        </w:tc>
      </w:tr>
    </w:tbl>
    <w:p w14:paraId="4F8CC3B7" w14:textId="77777777" w:rsidR="00BF4036" w:rsidRPr="0023510C" w:rsidRDefault="00BF4036" w:rsidP="00767310">
      <w:pPr>
        <w:rPr>
          <w:rFonts w:asciiTheme="minorHAnsi" w:hAnsiTheme="minorHAnsi"/>
        </w:rPr>
      </w:pPr>
    </w:p>
    <w:p w14:paraId="663D20B1" w14:textId="77777777" w:rsidR="00BF4036" w:rsidRPr="0023510C" w:rsidRDefault="00BF4036" w:rsidP="00BF4036">
      <w:pPr>
        <w:spacing w:before="120" w:after="120"/>
        <w:rPr>
          <w:rFonts w:asciiTheme="minorHAnsi" w:hAnsiTheme="minorHAnsi"/>
          <w:b/>
        </w:rPr>
      </w:pPr>
      <w:r w:rsidRPr="0023510C">
        <w:rPr>
          <w:rFonts w:asciiTheme="minorHAnsi" w:hAnsiTheme="minorHAnsi"/>
          <w:b/>
        </w:rPr>
        <w:t>3) PRODUCCION CIENTIFICA</w:t>
      </w:r>
    </w:p>
    <w:p w14:paraId="521C0A1B" w14:textId="77777777" w:rsidR="00BF4036" w:rsidRPr="0023510C" w:rsidRDefault="00BF4036" w:rsidP="00BF4036">
      <w:pPr>
        <w:spacing w:after="60"/>
        <w:rPr>
          <w:rFonts w:asciiTheme="minorHAnsi" w:hAnsiTheme="minorHAnsi"/>
          <w:b/>
        </w:rPr>
      </w:pPr>
      <w:r w:rsidRPr="0023510C">
        <w:rPr>
          <w:rFonts w:asciiTheme="minorHAnsi" w:hAnsiTheme="minorHAnsi"/>
          <w:b/>
        </w:rPr>
        <w:t>Trabajos Publicados, Aceptados y/o Enviados:</w:t>
      </w:r>
    </w:p>
    <w:tbl>
      <w:tblPr>
        <w:tblW w:w="10311" w:type="dxa"/>
        <w:tblInd w:w="-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01"/>
        <w:gridCol w:w="2410"/>
        <w:gridCol w:w="2566"/>
        <w:gridCol w:w="1134"/>
      </w:tblGrid>
      <w:tr w:rsidR="00BF4036" w:rsidRPr="00C079D4" w14:paraId="4AFB48E4" w14:textId="77777777" w:rsidTr="008C1C1F">
        <w:tc>
          <w:tcPr>
            <w:tcW w:w="4201" w:type="dxa"/>
            <w:tcBorders>
              <w:top w:val="single" w:sz="4" w:space="0" w:color="auto"/>
              <w:left w:val="single" w:sz="4" w:space="0" w:color="auto"/>
            </w:tcBorders>
          </w:tcPr>
          <w:p w14:paraId="18BC858D" w14:textId="77777777" w:rsidR="00BF4036" w:rsidRPr="00C079D4" w:rsidRDefault="00BF4036" w:rsidP="00C079D4">
            <w:pPr>
              <w:pStyle w:val="Ttulo4"/>
              <w:spacing w:before="40" w:after="40"/>
              <w:jc w:val="center"/>
              <w:rPr>
                <w:rFonts w:asciiTheme="minorHAnsi" w:hAnsiTheme="minorHAnsi"/>
                <w:i w:val="0"/>
                <w:color w:val="auto"/>
              </w:rPr>
            </w:pPr>
            <w:r w:rsidRPr="00C079D4">
              <w:rPr>
                <w:rFonts w:asciiTheme="minorHAnsi" w:hAnsiTheme="minorHAnsi"/>
                <w:i w:val="0"/>
                <w:color w:val="auto"/>
              </w:rPr>
              <w:t>Título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135C409A" w14:textId="77777777" w:rsidR="00BF4036" w:rsidRPr="00C079D4" w:rsidRDefault="00BF4036" w:rsidP="00C079D4">
            <w:pPr>
              <w:spacing w:before="40" w:after="40"/>
              <w:jc w:val="center"/>
              <w:rPr>
                <w:rFonts w:asciiTheme="minorHAnsi" w:hAnsiTheme="minorHAnsi"/>
                <w:b/>
              </w:rPr>
            </w:pPr>
            <w:r w:rsidRPr="00C079D4">
              <w:rPr>
                <w:rFonts w:asciiTheme="minorHAnsi" w:hAnsiTheme="minorHAnsi"/>
                <w:b/>
              </w:rPr>
              <w:t>Autores</w:t>
            </w:r>
          </w:p>
        </w:tc>
        <w:tc>
          <w:tcPr>
            <w:tcW w:w="2566" w:type="dxa"/>
            <w:tcBorders>
              <w:top w:val="single" w:sz="4" w:space="0" w:color="auto"/>
            </w:tcBorders>
          </w:tcPr>
          <w:p w14:paraId="55270745" w14:textId="77777777" w:rsidR="00BF4036" w:rsidRPr="00C079D4" w:rsidRDefault="00BF4036" w:rsidP="00C079D4">
            <w:pPr>
              <w:pStyle w:val="Ttulo4"/>
              <w:spacing w:before="40" w:after="40"/>
              <w:jc w:val="center"/>
              <w:rPr>
                <w:rFonts w:asciiTheme="minorHAnsi" w:hAnsiTheme="minorHAnsi"/>
                <w:i w:val="0"/>
                <w:color w:val="auto"/>
              </w:rPr>
            </w:pPr>
            <w:r w:rsidRPr="00C079D4">
              <w:rPr>
                <w:rFonts w:asciiTheme="minorHAnsi" w:hAnsiTheme="minorHAnsi"/>
                <w:i w:val="0"/>
                <w:color w:val="auto"/>
              </w:rPr>
              <w:t>Revista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14:paraId="554ECC2A" w14:textId="77777777" w:rsidR="00BF4036" w:rsidRPr="00C079D4" w:rsidRDefault="00BF4036" w:rsidP="00C079D4">
            <w:pPr>
              <w:pStyle w:val="Ttulo4"/>
              <w:spacing w:before="40" w:after="40"/>
              <w:jc w:val="center"/>
              <w:rPr>
                <w:rFonts w:asciiTheme="minorHAnsi" w:hAnsiTheme="minorHAnsi"/>
                <w:i w:val="0"/>
                <w:color w:val="auto"/>
                <w:sz w:val="18"/>
              </w:rPr>
            </w:pPr>
            <w:r w:rsidRPr="00C079D4">
              <w:rPr>
                <w:rFonts w:asciiTheme="minorHAnsi" w:hAnsiTheme="minorHAnsi"/>
                <w:i w:val="0"/>
                <w:color w:val="auto"/>
                <w:sz w:val="18"/>
              </w:rPr>
              <w:t>Condición*</w:t>
            </w:r>
          </w:p>
        </w:tc>
      </w:tr>
      <w:tr w:rsidR="00BF4036" w:rsidRPr="0023510C" w14:paraId="4D4EC36B" w14:textId="77777777" w:rsidTr="00CA0886">
        <w:trPr>
          <w:trHeight w:val="345"/>
        </w:trPr>
        <w:tc>
          <w:tcPr>
            <w:tcW w:w="4201" w:type="dxa"/>
            <w:tcBorders>
              <w:left w:val="single" w:sz="4" w:space="0" w:color="auto"/>
            </w:tcBorders>
          </w:tcPr>
          <w:p w14:paraId="2528204E" w14:textId="57A6B400" w:rsidR="00BF4036" w:rsidRPr="0023510C" w:rsidRDefault="00BF4036" w:rsidP="00835895">
            <w:pPr>
              <w:jc w:val="both"/>
              <w:rPr>
                <w:rFonts w:asciiTheme="minorHAnsi" w:hAnsiTheme="minorHAnsi" w:cs="Arial"/>
                <w:sz w:val="18"/>
                <w:szCs w:val="18"/>
                <w:lang w:val="en-GB"/>
              </w:rPr>
            </w:pPr>
          </w:p>
        </w:tc>
        <w:tc>
          <w:tcPr>
            <w:tcW w:w="2410" w:type="dxa"/>
          </w:tcPr>
          <w:p w14:paraId="0F6C2323" w14:textId="7B33792E" w:rsidR="00BF4036" w:rsidRPr="0023510C" w:rsidRDefault="00BF4036" w:rsidP="00835895">
            <w:pPr>
              <w:jc w:val="both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2566" w:type="dxa"/>
          </w:tcPr>
          <w:p w14:paraId="428C9E2D" w14:textId="00BCE156" w:rsidR="00BF4036" w:rsidRPr="0023510C" w:rsidRDefault="00BF4036" w:rsidP="00835895">
            <w:pPr>
              <w:jc w:val="both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279D017C" w14:textId="691D61F4" w:rsidR="00BF4036" w:rsidRPr="0023510C" w:rsidRDefault="00BF4036" w:rsidP="00835895">
            <w:pPr>
              <w:jc w:val="both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</w:tr>
    </w:tbl>
    <w:p w14:paraId="61ABC3C0" w14:textId="77777777" w:rsidR="00BF4036" w:rsidRPr="0023510C" w:rsidRDefault="00BF4036" w:rsidP="00BF4036">
      <w:pPr>
        <w:ind w:left="270" w:hanging="270"/>
        <w:jc w:val="both"/>
        <w:rPr>
          <w:rFonts w:asciiTheme="minorHAnsi" w:hAnsiTheme="minorHAnsi"/>
          <w:sz w:val="18"/>
        </w:rPr>
      </w:pPr>
      <w:r w:rsidRPr="0023510C">
        <w:rPr>
          <w:rFonts w:asciiTheme="minorHAnsi" w:hAnsiTheme="minorHAnsi"/>
          <w:sz w:val="18"/>
        </w:rPr>
        <w:t>(*) publicado (volumen, página), aceptado o enviado</w:t>
      </w:r>
    </w:p>
    <w:p w14:paraId="15817B76" w14:textId="77777777" w:rsidR="00BF4036" w:rsidRPr="0023510C" w:rsidRDefault="00BF4036" w:rsidP="00BF4036">
      <w:pPr>
        <w:spacing w:before="60" w:after="60"/>
        <w:rPr>
          <w:rFonts w:asciiTheme="minorHAnsi" w:hAnsiTheme="minorHAnsi"/>
          <w:b/>
        </w:rPr>
      </w:pPr>
    </w:p>
    <w:p w14:paraId="236A2820" w14:textId="77777777" w:rsidR="00BF4036" w:rsidRPr="0023510C" w:rsidRDefault="00BF4036" w:rsidP="00BF4036">
      <w:pPr>
        <w:spacing w:before="60" w:after="60"/>
        <w:rPr>
          <w:rFonts w:asciiTheme="minorHAnsi" w:hAnsiTheme="minorHAnsi"/>
          <w:b/>
        </w:rPr>
      </w:pPr>
      <w:r w:rsidRPr="0023510C">
        <w:rPr>
          <w:rFonts w:asciiTheme="minorHAnsi" w:hAnsiTheme="minorHAnsi"/>
          <w:b/>
        </w:rPr>
        <w:t>Trabajos Presentados en Congresos:</w:t>
      </w:r>
    </w:p>
    <w:tbl>
      <w:tblPr>
        <w:tblW w:w="10311" w:type="dxa"/>
        <w:tblInd w:w="-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59"/>
        <w:gridCol w:w="2552"/>
        <w:gridCol w:w="2268"/>
        <w:gridCol w:w="1432"/>
      </w:tblGrid>
      <w:tr w:rsidR="00BF4036" w:rsidRPr="00C079D4" w14:paraId="268A1709" w14:textId="77777777" w:rsidTr="00272794">
        <w:tc>
          <w:tcPr>
            <w:tcW w:w="4059" w:type="dxa"/>
            <w:tcBorders>
              <w:top w:val="single" w:sz="4" w:space="0" w:color="auto"/>
              <w:left w:val="single" w:sz="4" w:space="0" w:color="auto"/>
            </w:tcBorders>
          </w:tcPr>
          <w:p w14:paraId="3A920754" w14:textId="77777777" w:rsidR="00BF4036" w:rsidRPr="00C079D4" w:rsidRDefault="00BF4036" w:rsidP="00C079D4">
            <w:pPr>
              <w:pStyle w:val="Ttulo4"/>
              <w:spacing w:before="40" w:after="40"/>
              <w:jc w:val="center"/>
              <w:rPr>
                <w:rFonts w:asciiTheme="minorHAnsi" w:hAnsiTheme="minorHAnsi"/>
                <w:i w:val="0"/>
                <w:color w:val="auto"/>
              </w:rPr>
            </w:pPr>
            <w:r w:rsidRPr="00C079D4">
              <w:rPr>
                <w:rFonts w:asciiTheme="minorHAnsi" w:hAnsiTheme="minorHAnsi"/>
                <w:i w:val="0"/>
                <w:color w:val="auto"/>
              </w:rPr>
              <w:t>Título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0F2FE1BC" w14:textId="77777777" w:rsidR="00BF4036" w:rsidRPr="00C079D4" w:rsidRDefault="00BF4036" w:rsidP="00C079D4">
            <w:pPr>
              <w:spacing w:before="40" w:after="40"/>
              <w:jc w:val="center"/>
              <w:rPr>
                <w:rFonts w:asciiTheme="minorHAnsi" w:hAnsiTheme="minorHAnsi"/>
                <w:b/>
              </w:rPr>
            </w:pPr>
            <w:r w:rsidRPr="00C079D4">
              <w:rPr>
                <w:rFonts w:asciiTheme="minorHAnsi" w:hAnsiTheme="minorHAnsi"/>
                <w:b/>
              </w:rPr>
              <w:t>Autores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3AF38FF6" w14:textId="77777777" w:rsidR="00BF4036" w:rsidRPr="00C079D4" w:rsidRDefault="00BF4036" w:rsidP="00C079D4">
            <w:pPr>
              <w:pStyle w:val="Ttulo4"/>
              <w:spacing w:before="40" w:after="40"/>
              <w:jc w:val="center"/>
              <w:rPr>
                <w:rFonts w:asciiTheme="minorHAnsi" w:hAnsiTheme="minorHAnsi"/>
                <w:i w:val="0"/>
                <w:color w:val="auto"/>
              </w:rPr>
            </w:pPr>
            <w:r w:rsidRPr="00C079D4">
              <w:rPr>
                <w:rFonts w:asciiTheme="minorHAnsi" w:hAnsiTheme="minorHAnsi"/>
                <w:i w:val="0"/>
                <w:color w:val="auto"/>
              </w:rPr>
              <w:t>Congreso</w:t>
            </w:r>
          </w:p>
        </w:tc>
        <w:tc>
          <w:tcPr>
            <w:tcW w:w="1432" w:type="dxa"/>
            <w:tcBorders>
              <w:top w:val="single" w:sz="4" w:space="0" w:color="auto"/>
              <w:right w:val="single" w:sz="4" w:space="0" w:color="auto"/>
            </w:tcBorders>
          </w:tcPr>
          <w:p w14:paraId="2CE69FB8" w14:textId="77777777" w:rsidR="00BF4036" w:rsidRPr="00C079D4" w:rsidRDefault="00BF4036" w:rsidP="00C079D4">
            <w:pPr>
              <w:pStyle w:val="Ttulo4"/>
              <w:spacing w:before="40" w:after="40"/>
              <w:jc w:val="center"/>
              <w:rPr>
                <w:rFonts w:asciiTheme="minorHAnsi" w:hAnsiTheme="minorHAnsi"/>
                <w:i w:val="0"/>
                <w:color w:val="auto"/>
                <w:sz w:val="18"/>
              </w:rPr>
            </w:pPr>
            <w:r w:rsidRPr="00C079D4">
              <w:rPr>
                <w:rFonts w:asciiTheme="minorHAnsi" w:hAnsiTheme="minorHAnsi"/>
                <w:i w:val="0"/>
                <w:color w:val="auto"/>
              </w:rPr>
              <w:t>Fecha</w:t>
            </w:r>
          </w:p>
        </w:tc>
      </w:tr>
      <w:tr w:rsidR="00BF4036" w:rsidRPr="0023510C" w14:paraId="52D4A1CC" w14:textId="77777777" w:rsidTr="00272794">
        <w:tc>
          <w:tcPr>
            <w:tcW w:w="4059" w:type="dxa"/>
            <w:tcBorders>
              <w:left w:val="single" w:sz="4" w:space="0" w:color="auto"/>
            </w:tcBorders>
          </w:tcPr>
          <w:p w14:paraId="1AA268CC" w14:textId="2743B2F2" w:rsidR="00BF4036" w:rsidRPr="00626AF0" w:rsidRDefault="00BF4036" w:rsidP="00F81E6E">
            <w:pPr>
              <w:tabs>
                <w:tab w:val="left" w:pos="1080"/>
              </w:tabs>
              <w:jc w:val="both"/>
              <w:rPr>
                <w:rFonts w:asciiTheme="minorHAnsi" w:hAnsiTheme="minorHAnsi" w:cs="Arial"/>
                <w:szCs w:val="18"/>
                <w:lang w:val="en-US"/>
              </w:rPr>
            </w:pPr>
          </w:p>
        </w:tc>
        <w:tc>
          <w:tcPr>
            <w:tcW w:w="2552" w:type="dxa"/>
          </w:tcPr>
          <w:p w14:paraId="639B1A3F" w14:textId="6B34C308" w:rsidR="00BF4036" w:rsidRPr="0023510C" w:rsidRDefault="00BF4036" w:rsidP="0083589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2268" w:type="dxa"/>
          </w:tcPr>
          <w:p w14:paraId="504ACF4F" w14:textId="622AF0EE" w:rsidR="00BF4036" w:rsidRPr="0023510C" w:rsidRDefault="00BF4036" w:rsidP="0083589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432" w:type="dxa"/>
            <w:tcBorders>
              <w:right w:val="single" w:sz="4" w:space="0" w:color="auto"/>
            </w:tcBorders>
          </w:tcPr>
          <w:p w14:paraId="60FFDD2B" w14:textId="2469D160" w:rsidR="00BF4036" w:rsidRPr="0023510C" w:rsidRDefault="00BF4036" w:rsidP="00835895">
            <w:pPr>
              <w:jc w:val="both"/>
              <w:rPr>
                <w:rFonts w:asciiTheme="minorHAnsi" w:hAnsiTheme="minorHAnsi"/>
              </w:rPr>
            </w:pPr>
          </w:p>
        </w:tc>
      </w:tr>
    </w:tbl>
    <w:p w14:paraId="424FED85" w14:textId="77777777" w:rsidR="00BF4036" w:rsidRPr="0023510C" w:rsidRDefault="00BF4036" w:rsidP="00BF4036">
      <w:pPr>
        <w:jc w:val="both"/>
        <w:rPr>
          <w:rFonts w:asciiTheme="minorHAnsi" w:hAnsiTheme="minorHAnsi"/>
          <w:b/>
        </w:rPr>
      </w:pPr>
    </w:p>
    <w:p w14:paraId="0F57DC10" w14:textId="77777777" w:rsidR="00BF4036" w:rsidRPr="0023510C" w:rsidRDefault="00BF4036" w:rsidP="00BF4036">
      <w:pPr>
        <w:spacing w:before="120" w:after="120"/>
        <w:jc w:val="both"/>
        <w:rPr>
          <w:rFonts w:asciiTheme="minorHAnsi" w:hAnsiTheme="minorHAnsi"/>
        </w:rPr>
      </w:pPr>
      <w:r w:rsidRPr="0023510C">
        <w:rPr>
          <w:rFonts w:asciiTheme="minorHAnsi" w:hAnsiTheme="minorHAnsi"/>
          <w:b/>
        </w:rPr>
        <w:t>4) TAREAS DOCENTES DESARROLLADAS</w:t>
      </w:r>
    </w:p>
    <w:tbl>
      <w:tblPr>
        <w:tblW w:w="9871" w:type="dxa"/>
        <w:tblInd w:w="-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00"/>
        <w:gridCol w:w="2835"/>
        <w:gridCol w:w="2268"/>
        <w:gridCol w:w="2268"/>
      </w:tblGrid>
      <w:tr w:rsidR="00B15D41" w:rsidRPr="00C079D4" w14:paraId="7477CFEC" w14:textId="77777777" w:rsidTr="00DD74A3"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640504A" w14:textId="77777777" w:rsidR="00B15D41" w:rsidRPr="0034233F" w:rsidRDefault="00B15D41" w:rsidP="00DD74A3">
            <w:pPr>
              <w:pStyle w:val="Ttulo2"/>
              <w:spacing w:before="40" w:after="40"/>
              <w:jc w:val="center"/>
              <w:rPr>
                <w:rFonts w:asciiTheme="minorHAnsi" w:hAnsiTheme="minorHAnsi"/>
                <w:b/>
                <w:i w:val="0"/>
              </w:rPr>
            </w:pPr>
            <w:r w:rsidRPr="0034233F">
              <w:rPr>
                <w:rFonts w:asciiTheme="minorHAnsi" w:hAnsiTheme="minorHAnsi"/>
                <w:b/>
                <w:i w:val="0"/>
              </w:rPr>
              <w:t>Asignatura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</w:tcPr>
          <w:p w14:paraId="1C550C1D" w14:textId="77777777" w:rsidR="00B15D41" w:rsidRPr="00C079D4" w:rsidRDefault="00B15D41" w:rsidP="00DD74A3">
            <w:pPr>
              <w:pStyle w:val="Ttulo4"/>
              <w:spacing w:before="40" w:after="40"/>
              <w:jc w:val="center"/>
              <w:rPr>
                <w:rFonts w:asciiTheme="minorHAnsi" w:hAnsiTheme="minorHAnsi"/>
                <w:i w:val="0"/>
                <w:color w:val="auto"/>
              </w:rPr>
            </w:pPr>
            <w:r w:rsidRPr="00C079D4">
              <w:rPr>
                <w:rFonts w:asciiTheme="minorHAnsi" w:hAnsiTheme="minorHAnsi"/>
                <w:i w:val="0"/>
                <w:color w:val="auto"/>
              </w:rPr>
              <w:t>Cargo / dedic / design. 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</w:tcPr>
          <w:p w14:paraId="05BE774D" w14:textId="77777777" w:rsidR="00B15D41" w:rsidRPr="00C079D4" w:rsidRDefault="00B15D41" w:rsidP="00DD74A3">
            <w:pPr>
              <w:spacing w:before="40" w:after="40"/>
              <w:jc w:val="center"/>
              <w:rPr>
                <w:rFonts w:asciiTheme="minorHAnsi" w:hAnsiTheme="minorHAnsi"/>
                <w:b/>
              </w:rPr>
            </w:pPr>
            <w:r w:rsidRPr="00C079D4">
              <w:rPr>
                <w:rFonts w:asciiTheme="minorHAnsi" w:hAnsiTheme="minorHAnsi"/>
                <w:b/>
              </w:rPr>
              <w:t>Departamento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76F37260" w14:textId="77777777" w:rsidR="00B15D41" w:rsidRPr="00C079D4" w:rsidRDefault="00B15D41" w:rsidP="00DD74A3">
            <w:pPr>
              <w:pStyle w:val="Ttulo3"/>
              <w:spacing w:before="40" w:after="40"/>
              <w:ind w:firstLine="0"/>
              <w:rPr>
                <w:rFonts w:asciiTheme="minorHAnsi" w:hAnsiTheme="minorHAnsi"/>
                <w:sz w:val="20"/>
              </w:rPr>
            </w:pPr>
            <w:r w:rsidRPr="00C079D4">
              <w:rPr>
                <w:rFonts w:asciiTheme="minorHAnsi" w:hAnsiTheme="minorHAnsi"/>
                <w:sz w:val="20"/>
              </w:rPr>
              <w:t>Cuatrimestre</w:t>
            </w:r>
          </w:p>
        </w:tc>
      </w:tr>
      <w:tr w:rsidR="00B15D41" w:rsidRPr="0034233F" w14:paraId="6B929689" w14:textId="77777777" w:rsidTr="00DD74A3"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3708519" w14:textId="0A920D78" w:rsidR="00B15D41" w:rsidRPr="0034233F" w:rsidRDefault="00B15D41" w:rsidP="00DD74A3">
            <w:pPr>
              <w:jc w:val="both"/>
              <w:rPr>
                <w:rFonts w:asciiTheme="minorHAnsi" w:hAnsiTheme="minorHAnsi" w:cs="Arial"/>
                <w:szCs w:val="18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14:paraId="7EAEED5D" w14:textId="201B73E9" w:rsidR="00B15D41" w:rsidRPr="0034233F" w:rsidRDefault="00B15D41" w:rsidP="00DD74A3">
            <w:pPr>
              <w:jc w:val="both"/>
              <w:rPr>
                <w:rFonts w:asciiTheme="minorHAnsi" w:hAnsiTheme="minorHAnsi" w:cs="Arial"/>
                <w:szCs w:val="18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17D50E76" w14:textId="583A77C7" w:rsidR="00B15D41" w:rsidRPr="0034233F" w:rsidRDefault="00B15D41" w:rsidP="00DD74A3">
            <w:pPr>
              <w:jc w:val="both"/>
              <w:rPr>
                <w:rFonts w:asciiTheme="minorHAnsi" w:hAnsiTheme="minorHAnsi"/>
                <w:szCs w:val="18"/>
              </w:rPr>
            </w:pPr>
          </w:p>
        </w:tc>
        <w:tc>
          <w:tcPr>
            <w:tcW w:w="2268" w:type="dxa"/>
          </w:tcPr>
          <w:p w14:paraId="63987A24" w14:textId="5611E7BB" w:rsidR="00B15D41" w:rsidRPr="0034233F" w:rsidRDefault="00B15D41" w:rsidP="00DD74A3">
            <w:pPr>
              <w:jc w:val="both"/>
              <w:rPr>
                <w:rFonts w:asciiTheme="minorHAnsi" w:hAnsiTheme="minorHAnsi"/>
                <w:szCs w:val="18"/>
              </w:rPr>
            </w:pPr>
          </w:p>
        </w:tc>
      </w:tr>
      <w:tr w:rsidR="00BF4036" w:rsidRPr="00C079D4" w14:paraId="11170167" w14:textId="77777777" w:rsidTr="00C079D4"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8A215FF" w14:textId="07F3D3FE" w:rsidR="00BF4036" w:rsidRPr="00091815" w:rsidRDefault="00BF4036" w:rsidP="00091815">
            <w:pPr>
              <w:pStyle w:val="Ttulo2"/>
              <w:spacing w:before="40" w:after="40"/>
              <w:jc w:val="both"/>
              <w:rPr>
                <w:rFonts w:asciiTheme="minorHAnsi" w:hAnsiTheme="minorHAnsi"/>
                <w:bCs/>
                <w:i w:val="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</w:tcPr>
          <w:p w14:paraId="3D32BCB7" w14:textId="30186FB2" w:rsidR="00BF4036" w:rsidRPr="00091815" w:rsidRDefault="00BF4036" w:rsidP="00091815">
            <w:pPr>
              <w:pStyle w:val="Ttulo4"/>
              <w:spacing w:before="40" w:after="40"/>
              <w:jc w:val="both"/>
              <w:rPr>
                <w:rFonts w:asciiTheme="minorHAnsi" w:hAnsiTheme="minorHAnsi"/>
                <w:b w:val="0"/>
                <w:i w:val="0"/>
                <w:color w:val="auto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</w:tcPr>
          <w:p w14:paraId="5E7E9397" w14:textId="3481D0E3" w:rsidR="00BF4036" w:rsidRPr="00091815" w:rsidRDefault="00BF4036" w:rsidP="00091815">
            <w:pPr>
              <w:spacing w:before="40" w:after="40"/>
              <w:jc w:val="both"/>
              <w:rPr>
                <w:rFonts w:asciiTheme="minorHAnsi" w:hAnsiTheme="minorHAnsi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38F10343" w14:textId="73376A68" w:rsidR="00BF4036" w:rsidRPr="00091815" w:rsidRDefault="00BF4036" w:rsidP="00091815">
            <w:pPr>
              <w:pStyle w:val="Ttulo3"/>
              <w:spacing w:before="40" w:after="40"/>
              <w:ind w:firstLine="0"/>
              <w:jc w:val="both"/>
              <w:rPr>
                <w:rFonts w:asciiTheme="minorHAnsi" w:hAnsiTheme="minorHAnsi"/>
                <w:b w:val="0"/>
                <w:sz w:val="20"/>
              </w:rPr>
            </w:pPr>
          </w:p>
        </w:tc>
      </w:tr>
      <w:tr w:rsidR="00BF4036" w:rsidRPr="0034233F" w14:paraId="7083F7D3" w14:textId="77777777" w:rsidTr="00C079D4"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A9D7AA6" w14:textId="75D5E727" w:rsidR="00BF4036" w:rsidRPr="0034233F" w:rsidRDefault="00BF4036" w:rsidP="00835895">
            <w:pPr>
              <w:jc w:val="both"/>
              <w:rPr>
                <w:rFonts w:asciiTheme="minorHAnsi" w:hAnsiTheme="minorHAnsi" w:cs="Arial"/>
                <w:szCs w:val="18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14:paraId="46770EEA" w14:textId="29607E31" w:rsidR="00BF4036" w:rsidRPr="0034233F" w:rsidRDefault="00BF4036" w:rsidP="00835895">
            <w:pPr>
              <w:jc w:val="both"/>
              <w:rPr>
                <w:rFonts w:asciiTheme="minorHAnsi" w:hAnsiTheme="minorHAnsi" w:cs="Arial"/>
                <w:szCs w:val="18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60841454" w14:textId="4CD88483" w:rsidR="00BF4036" w:rsidRPr="0034233F" w:rsidRDefault="00BF4036" w:rsidP="00835895">
            <w:pPr>
              <w:jc w:val="both"/>
              <w:rPr>
                <w:rFonts w:asciiTheme="minorHAnsi" w:hAnsiTheme="minorHAnsi"/>
                <w:szCs w:val="18"/>
              </w:rPr>
            </w:pPr>
          </w:p>
        </w:tc>
        <w:tc>
          <w:tcPr>
            <w:tcW w:w="2268" w:type="dxa"/>
          </w:tcPr>
          <w:p w14:paraId="460CB4E1" w14:textId="478ED043" w:rsidR="00BF4036" w:rsidRPr="0034233F" w:rsidRDefault="00BF4036" w:rsidP="00835895">
            <w:pPr>
              <w:jc w:val="both"/>
              <w:rPr>
                <w:rFonts w:asciiTheme="minorHAnsi" w:hAnsiTheme="minorHAnsi"/>
                <w:szCs w:val="18"/>
              </w:rPr>
            </w:pPr>
          </w:p>
        </w:tc>
      </w:tr>
    </w:tbl>
    <w:p w14:paraId="11C73C90" w14:textId="77777777" w:rsidR="00BF4036" w:rsidRPr="0023510C" w:rsidRDefault="00BF4036" w:rsidP="00BF4036">
      <w:pPr>
        <w:ind w:left="270" w:hanging="270"/>
        <w:jc w:val="both"/>
        <w:rPr>
          <w:rFonts w:asciiTheme="minorHAnsi" w:hAnsiTheme="minorHAnsi"/>
          <w:sz w:val="18"/>
        </w:rPr>
      </w:pPr>
      <w:r w:rsidRPr="0023510C">
        <w:rPr>
          <w:rFonts w:asciiTheme="minorHAnsi" w:hAnsiTheme="minorHAnsi"/>
          <w:sz w:val="18"/>
        </w:rPr>
        <w:t xml:space="preserve">(*) Aclarar si la </w:t>
      </w:r>
      <w:r w:rsidRPr="0023510C">
        <w:rPr>
          <w:rFonts w:asciiTheme="minorHAnsi" w:hAnsiTheme="minorHAnsi"/>
          <w:b/>
          <w:sz w:val="18"/>
        </w:rPr>
        <w:t>dedicación</w:t>
      </w:r>
      <w:r w:rsidRPr="0023510C">
        <w:rPr>
          <w:rFonts w:asciiTheme="minorHAnsi" w:hAnsiTheme="minorHAnsi"/>
          <w:sz w:val="18"/>
        </w:rPr>
        <w:t xml:space="preserve"> es exclusiva (E), semiexclusiva (SE) o simple (S), y si la </w:t>
      </w:r>
      <w:r w:rsidRPr="0023510C">
        <w:rPr>
          <w:rFonts w:asciiTheme="minorHAnsi" w:hAnsiTheme="minorHAnsi"/>
          <w:b/>
          <w:sz w:val="18"/>
        </w:rPr>
        <w:t>designación</w:t>
      </w:r>
      <w:r w:rsidRPr="0023510C">
        <w:rPr>
          <w:rFonts w:asciiTheme="minorHAnsi" w:hAnsiTheme="minorHAnsi"/>
          <w:sz w:val="18"/>
        </w:rPr>
        <w:t xml:space="preserve"> es ordinaria (O), interina (I) o directa (D)</w:t>
      </w:r>
    </w:p>
    <w:p w14:paraId="236B0ACD" w14:textId="77777777" w:rsidR="00BF4036" w:rsidRPr="0023510C" w:rsidRDefault="00BF4036" w:rsidP="00BF4036">
      <w:pPr>
        <w:jc w:val="both"/>
        <w:rPr>
          <w:rFonts w:asciiTheme="minorHAnsi" w:hAnsiTheme="minorHAnsi"/>
        </w:rPr>
      </w:pPr>
    </w:p>
    <w:p w14:paraId="5C8A0D93" w14:textId="77777777" w:rsidR="00BF4036" w:rsidRPr="0023510C" w:rsidRDefault="00BF4036" w:rsidP="00BF4036">
      <w:pPr>
        <w:spacing w:before="120" w:after="120"/>
        <w:jc w:val="both"/>
        <w:rPr>
          <w:rFonts w:asciiTheme="minorHAnsi" w:hAnsiTheme="minorHAnsi"/>
        </w:rPr>
      </w:pPr>
      <w:r w:rsidRPr="0023510C">
        <w:rPr>
          <w:rFonts w:asciiTheme="minorHAnsi" w:hAnsiTheme="minorHAnsi"/>
          <w:b/>
        </w:rPr>
        <w:t xml:space="preserve">5) INFORME DEL ESTADO DE AVANCE DE </w:t>
      </w:r>
      <w:smartTag w:uri="urn:schemas-microsoft-com:office:smarttags" w:element="PersonName">
        <w:smartTagPr>
          <w:attr w:name="ProductID" w:val="LA TESIS"/>
        </w:smartTagPr>
        <w:r w:rsidRPr="0023510C">
          <w:rPr>
            <w:rFonts w:asciiTheme="minorHAnsi" w:hAnsiTheme="minorHAnsi"/>
            <w:b/>
          </w:rPr>
          <w:t>LA TESIS</w:t>
        </w:r>
      </w:smartTag>
      <w:r w:rsidRPr="0023510C">
        <w:rPr>
          <w:rFonts w:asciiTheme="minorHAnsi" w:hAnsiTheme="minorHAnsi"/>
          <w:b/>
        </w:rPr>
        <w:t xml:space="preserve"> </w:t>
      </w:r>
      <w:r w:rsidRPr="0023510C">
        <w:rPr>
          <w:rFonts w:asciiTheme="minorHAnsi" w:hAnsiTheme="minorHAnsi"/>
        </w:rPr>
        <w:t xml:space="preserve">(presentar un resumen de </w:t>
      </w:r>
      <w:r w:rsidRPr="0023510C">
        <w:rPr>
          <w:rFonts w:asciiTheme="minorHAnsi" w:hAnsiTheme="minorHAnsi"/>
          <w:i/>
        </w:rPr>
        <w:t>no más de 500 palabras</w:t>
      </w:r>
      <w:r w:rsidRPr="0023510C">
        <w:rPr>
          <w:rFonts w:asciiTheme="minorHAnsi" w:hAnsiTheme="minorHAnsi"/>
        </w:rPr>
        <w:t xml:space="preserve"> que incluya el estado de avance de la tesis y el trabajo realizado durante el año)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31"/>
      </w:tblGrid>
      <w:tr w:rsidR="00BF4036" w:rsidRPr="008C7D78" w14:paraId="78C2EEB9" w14:textId="77777777" w:rsidTr="00C079D4">
        <w:tc>
          <w:tcPr>
            <w:tcW w:w="10031" w:type="dxa"/>
          </w:tcPr>
          <w:p w14:paraId="07D771E4" w14:textId="77777777" w:rsidR="004B6A22" w:rsidRDefault="004B6A22" w:rsidP="00923BFE">
            <w:pPr>
              <w:pStyle w:val="Textoindependiente3"/>
              <w:spacing w:after="0"/>
              <w:ind w:right="-11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  <w:p w14:paraId="75040860" w14:textId="77777777" w:rsidR="004B6A22" w:rsidRDefault="004B6A22" w:rsidP="00923BFE">
            <w:pPr>
              <w:pStyle w:val="Textoindependiente3"/>
              <w:spacing w:after="0"/>
              <w:ind w:right="-11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  <w:p w14:paraId="576DC883" w14:textId="77777777" w:rsidR="004B6A22" w:rsidRDefault="004B6A22" w:rsidP="00923BFE">
            <w:pPr>
              <w:pStyle w:val="Textoindependiente3"/>
              <w:spacing w:after="0"/>
              <w:ind w:right="-11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  <w:p w14:paraId="31ACE8A5" w14:textId="77777777" w:rsidR="004B6A22" w:rsidRDefault="004B6A22" w:rsidP="00923BFE">
            <w:pPr>
              <w:pStyle w:val="Textoindependiente3"/>
              <w:spacing w:after="0"/>
              <w:ind w:right="-11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  <w:p w14:paraId="47C22676" w14:textId="77777777" w:rsidR="004B6A22" w:rsidRDefault="004B6A22" w:rsidP="00923BFE">
            <w:pPr>
              <w:pStyle w:val="Textoindependiente3"/>
              <w:spacing w:after="0"/>
              <w:ind w:right="-11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  <w:p w14:paraId="5C7B1434" w14:textId="5165C1A1" w:rsidR="009D3DB5" w:rsidRPr="008C7D78" w:rsidRDefault="00234FF2" w:rsidP="00923BFE">
            <w:pPr>
              <w:pStyle w:val="Textoindependiente3"/>
              <w:spacing w:after="0"/>
              <w:ind w:right="-11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8C7D78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</w:tc>
      </w:tr>
    </w:tbl>
    <w:p w14:paraId="694D1542" w14:textId="77777777" w:rsidR="00BF4036" w:rsidRPr="008C7D78" w:rsidRDefault="00BF4036" w:rsidP="00BF4036">
      <w:pPr>
        <w:jc w:val="both"/>
        <w:rPr>
          <w:rFonts w:asciiTheme="minorHAnsi" w:hAnsiTheme="minorHAnsi"/>
        </w:rPr>
      </w:pPr>
    </w:p>
    <w:p w14:paraId="4D356E1A" w14:textId="782D7EAF" w:rsidR="00BF4036" w:rsidRPr="008C7D78" w:rsidRDefault="00BF4036" w:rsidP="00BF4036">
      <w:pPr>
        <w:spacing w:before="120" w:after="120"/>
        <w:rPr>
          <w:rFonts w:asciiTheme="minorHAnsi" w:hAnsiTheme="minorHAnsi"/>
          <w:b/>
        </w:rPr>
      </w:pPr>
      <w:r w:rsidRPr="008C7D78">
        <w:rPr>
          <w:rFonts w:asciiTheme="minorHAnsi" w:hAnsiTheme="minorHAnsi"/>
          <w:b/>
        </w:rPr>
        <w:t>6) OBSERVACIONES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31"/>
      </w:tblGrid>
      <w:tr w:rsidR="00BF4036" w:rsidRPr="008C7D78" w14:paraId="76313A29" w14:textId="77777777" w:rsidTr="00C079D4">
        <w:tc>
          <w:tcPr>
            <w:tcW w:w="10031" w:type="dxa"/>
          </w:tcPr>
          <w:p w14:paraId="23A49947" w14:textId="77777777" w:rsidR="00BF4036" w:rsidRDefault="00BF4036" w:rsidP="00343933">
            <w:pPr>
              <w:rPr>
                <w:rFonts w:asciiTheme="minorHAnsi" w:hAnsiTheme="minorHAnsi"/>
              </w:rPr>
            </w:pPr>
          </w:p>
          <w:p w14:paraId="133C72C4" w14:textId="77777777" w:rsidR="004B6A22" w:rsidRDefault="004B6A22" w:rsidP="00343933">
            <w:pPr>
              <w:rPr>
                <w:rFonts w:asciiTheme="minorHAnsi" w:hAnsiTheme="minorHAnsi"/>
              </w:rPr>
            </w:pPr>
          </w:p>
          <w:p w14:paraId="01112D02" w14:textId="77777777" w:rsidR="004B6A22" w:rsidRDefault="004B6A22" w:rsidP="00343933">
            <w:pPr>
              <w:rPr>
                <w:rFonts w:asciiTheme="minorHAnsi" w:hAnsiTheme="minorHAnsi"/>
              </w:rPr>
            </w:pPr>
          </w:p>
          <w:p w14:paraId="3DF18968" w14:textId="7E4A690F" w:rsidR="004B6A22" w:rsidRPr="001D6E67" w:rsidRDefault="004B6A22" w:rsidP="00343933">
            <w:pPr>
              <w:rPr>
                <w:rFonts w:asciiTheme="minorHAnsi" w:hAnsiTheme="minorHAnsi"/>
              </w:rPr>
            </w:pPr>
          </w:p>
        </w:tc>
      </w:tr>
    </w:tbl>
    <w:p w14:paraId="59913FDD" w14:textId="1109EDE0" w:rsidR="00BF4036" w:rsidRPr="0023510C" w:rsidRDefault="00BF4036" w:rsidP="00BF4036">
      <w:pPr>
        <w:jc w:val="both"/>
        <w:rPr>
          <w:rFonts w:asciiTheme="minorHAnsi" w:hAnsiTheme="minorHAnsi"/>
        </w:rPr>
      </w:pPr>
    </w:p>
    <w:p w14:paraId="344BDCA0" w14:textId="532E86C5" w:rsidR="00BF4036" w:rsidRDefault="00BF4036" w:rsidP="007F1FBD">
      <w:pPr>
        <w:ind w:left="1134"/>
        <w:jc w:val="both"/>
        <w:rPr>
          <w:rFonts w:asciiTheme="minorHAnsi" w:hAnsiTheme="minorHAnsi"/>
        </w:rPr>
      </w:pPr>
    </w:p>
    <w:p w14:paraId="5D5BA9B5" w14:textId="64ACC5D6" w:rsidR="00DA1DF6" w:rsidRDefault="00DA1DF6" w:rsidP="00BF4036">
      <w:pPr>
        <w:jc w:val="both"/>
        <w:rPr>
          <w:rFonts w:asciiTheme="minorHAnsi" w:hAnsiTheme="minorHAnsi"/>
        </w:rPr>
      </w:pPr>
    </w:p>
    <w:p w14:paraId="208A7ED0" w14:textId="4A9F00B3" w:rsidR="00A5469B" w:rsidRPr="0023510C" w:rsidRDefault="00A5469B" w:rsidP="007F1FBD">
      <w:pPr>
        <w:ind w:left="1276"/>
        <w:jc w:val="both"/>
        <w:rPr>
          <w:rFonts w:asciiTheme="minorHAnsi" w:hAnsiTheme="minorHAnsi"/>
        </w:rPr>
      </w:pPr>
    </w:p>
    <w:p w14:paraId="7C2FC747" w14:textId="2F089009" w:rsidR="00BF4036" w:rsidRPr="0023510C" w:rsidRDefault="00BF4036" w:rsidP="00BF4036">
      <w:pPr>
        <w:jc w:val="center"/>
        <w:rPr>
          <w:rFonts w:asciiTheme="minorHAnsi" w:hAnsiTheme="minorHAnsi"/>
        </w:rPr>
      </w:pPr>
      <w:r w:rsidRPr="0023510C">
        <w:rPr>
          <w:rFonts w:asciiTheme="minorHAnsi" w:hAnsiTheme="minorHAnsi"/>
        </w:rPr>
        <w:t>______________________              ___________________</w:t>
      </w:r>
      <w:r w:rsidR="004B6A22">
        <w:rPr>
          <w:rFonts w:asciiTheme="minorHAnsi" w:hAnsiTheme="minorHAnsi"/>
        </w:rPr>
        <w:t xml:space="preserve">     </w:t>
      </w:r>
      <w:r w:rsidRPr="0023510C">
        <w:rPr>
          <w:rFonts w:asciiTheme="minorHAnsi" w:hAnsiTheme="minorHAnsi"/>
        </w:rPr>
        <w:t>___________________</w:t>
      </w:r>
    </w:p>
    <w:p w14:paraId="343E8BD6" w14:textId="70AE1B6A" w:rsidR="00BF4036" w:rsidRPr="0023510C" w:rsidRDefault="004B6A22" w:rsidP="00BF4036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                           Firma Estudiante                                 Director/a                           Co-Director/a </w:t>
      </w:r>
    </w:p>
    <w:p w14:paraId="5E875154" w14:textId="28323F7A" w:rsidR="00BF4036" w:rsidRPr="0023510C" w:rsidRDefault="00BF4036" w:rsidP="00BF4036">
      <w:pPr>
        <w:jc w:val="both"/>
        <w:rPr>
          <w:rFonts w:asciiTheme="minorHAnsi" w:hAnsiTheme="minorHAnsi"/>
        </w:rPr>
      </w:pPr>
    </w:p>
    <w:p w14:paraId="0847F363" w14:textId="02EFAAC6" w:rsidR="00BF4036" w:rsidRPr="0023510C" w:rsidRDefault="00BF4036" w:rsidP="00BF4036">
      <w:pPr>
        <w:pStyle w:val="Ttulo5"/>
        <w:rPr>
          <w:rFonts w:asciiTheme="minorHAnsi" w:hAnsiTheme="minorHAnsi"/>
          <w:color w:val="auto"/>
        </w:rPr>
      </w:pPr>
      <w:r w:rsidRPr="0023510C">
        <w:rPr>
          <w:rFonts w:asciiTheme="minorHAnsi" w:hAnsiTheme="minorHAnsi"/>
          <w:color w:val="auto"/>
        </w:rPr>
        <w:t>Consejo Coordinador del PROMAT</w:t>
      </w:r>
    </w:p>
    <w:p w14:paraId="4B50D7B5" w14:textId="77777777" w:rsidR="00BF4036" w:rsidRPr="0023510C" w:rsidRDefault="00BF4036" w:rsidP="00BF4036">
      <w:pPr>
        <w:jc w:val="both"/>
        <w:rPr>
          <w:rFonts w:asciiTheme="minorHAnsi" w:hAnsiTheme="minorHAnsi"/>
        </w:rPr>
      </w:pPr>
    </w:p>
    <w:p w14:paraId="7770242D" w14:textId="77777777" w:rsidR="00BF4036" w:rsidRPr="0023510C" w:rsidRDefault="00BF4036" w:rsidP="00BF4036">
      <w:pPr>
        <w:jc w:val="both"/>
        <w:rPr>
          <w:rFonts w:asciiTheme="minorHAnsi" w:hAnsiTheme="minorHAnsi"/>
        </w:rPr>
      </w:pPr>
    </w:p>
    <w:p w14:paraId="2428C1FE" w14:textId="77777777" w:rsidR="00BF4036" w:rsidRPr="0023510C" w:rsidRDefault="0023510C" w:rsidP="00BF4036">
      <w:pPr>
        <w:jc w:val="center"/>
        <w:rPr>
          <w:rFonts w:asciiTheme="minorHAnsi" w:hAnsiTheme="minorHAnsi"/>
        </w:rPr>
      </w:pPr>
      <w:r w:rsidRPr="0023510C">
        <w:rPr>
          <w:rFonts w:asciiTheme="minorHAnsi" w:hAnsiTheme="minorHAnsi"/>
        </w:rPr>
        <w:t>______________________              ______________________________________</w:t>
      </w:r>
    </w:p>
    <w:p w14:paraId="4AA6F9A0" w14:textId="5954DE06" w:rsidR="00BF4036" w:rsidRPr="0023510C" w:rsidRDefault="00BF4036" w:rsidP="00BF4036">
      <w:pPr>
        <w:pStyle w:val="Encabezado"/>
        <w:ind w:left="708" w:firstLine="708"/>
        <w:rPr>
          <w:rFonts w:asciiTheme="minorHAnsi" w:hAnsiTheme="minorHAnsi"/>
          <w:sz w:val="20"/>
          <w:lang w:val="es-ES"/>
        </w:rPr>
      </w:pPr>
      <w:r w:rsidRPr="0023510C">
        <w:rPr>
          <w:rFonts w:asciiTheme="minorHAnsi" w:hAnsiTheme="minorHAnsi"/>
          <w:sz w:val="20"/>
          <w:lang w:val="es-ES"/>
        </w:rPr>
        <w:t xml:space="preserve">       </w:t>
      </w:r>
      <w:r w:rsidR="0023510C" w:rsidRPr="0023510C">
        <w:rPr>
          <w:rFonts w:asciiTheme="minorHAnsi" w:hAnsiTheme="minorHAnsi"/>
          <w:sz w:val="20"/>
          <w:lang w:val="es-ES"/>
        </w:rPr>
        <w:t xml:space="preserve">            </w:t>
      </w:r>
      <w:r w:rsidRPr="0023510C">
        <w:rPr>
          <w:rFonts w:asciiTheme="minorHAnsi" w:hAnsiTheme="minorHAnsi"/>
          <w:sz w:val="20"/>
          <w:lang w:val="es-ES"/>
        </w:rPr>
        <w:t xml:space="preserve">Fecha              </w:t>
      </w:r>
      <w:r w:rsidR="005E3A79">
        <w:rPr>
          <w:rFonts w:asciiTheme="minorHAnsi" w:hAnsiTheme="minorHAnsi"/>
          <w:sz w:val="20"/>
          <w:lang w:val="es-ES"/>
        </w:rPr>
        <w:t xml:space="preserve">                      </w:t>
      </w:r>
      <w:r w:rsidR="00C71E71" w:rsidRPr="0023510C">
        <w:rPr>
          <w:rFonts w:asciiTheme="minorHAnsi" w:hAnsiTheme="minorHAnsi"/>
          <w:sz w:val="20"/>
          <w:lang w:val="es-ES"/>
        </w:rPr>
        <w:t>Firma Presidente</w:t>
      </w:r>
      <w:r w:rsidRPr="0023510C">
        <w:rPr>
          <w:rFonts w:asciiTheme="minorHAnsi" w:hAnsiTheme="minorHAnsi"/>
          <w:sz w:val="20"/>
          <w:lang w:val="es-ES"/>
        </w:rPr>
        <w:t xml:space="preserve"> Consejo Coordinador</w:t>
      </w:r>
    </w:p>
    <w:p w14:paraId="303DA2AC" w14:textId="3490F71B" w:rsidR="008F1ED0" w:rsidRPr="0023510C" w:rsidRDefault="008F1ED0" w:rsidP="00063A4F">
      <w:pPr>
        <w:rPr>
          <w:rFonts w:asciiTheme="minorHAnsi" w:hAnsiTheme="minorHAnsi"/>
          <w:szCs w:val="24"/>
        </w:rPr>
      </w:pPr>
    </w:p>
    <w:sectPr w:rsidR="008F1ED0" w:rsidRPr="0023510C" w:rsidSect="00C079D4">
      <w:headerReference w:type="default" r:id="rId7"/>
      <w:footerReference w:type="default" r:id="rId8"/>
      <w:pgSz w:w="11907" w:h="16840" w:code="9"/>
      <w:pgMar w:top="1418" w:right="1418" w:bottom="1418" w:left="1418" w:header="284" w:footer="1073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D646EC" w14:textId="77777777" w:rsidR="0048165D" w:rsidRDefault="0048165D">
      <w:r>
        <w:separator/>
      </w:r>
    </w:p>
  </w:endnote>
  <w:endnote w:type="continuationSeparator" w:id="0">
    <w:p w14:paraId="66D6ADF8" w14:textId="77777777" w:rsidR="0048165D" w:rsidRDefault="004816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33261221"/>
      <w:docPartObj>
        <w:docPartGallery w:val="Page Numbers (Bottom of Page)"/>
        <w:docPartUnique/>
      </w:docPartObj>
    </w:sdtPr>
    <w:sdtEndPr/>
    <w:sdtContent>
      <w:p w14:paraId="67BD05A6" w14:textId="64610321" w:rsidR="0005184C" w:rsidRDefault="0005184C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30C0" w:rsidRPr="002230C0">
          <w:rPr>
            <w:noProof/>
            <w:lang w:val="es-ES"/>
          </w:rPr>
          <w:t>2</w:t>
        </w:r>
        <w:r>
          <w:fldChar w:fldCharType="end"/>
        </w:r>
      </w:p>
    </w:sdtContent>
  </w:sdt>
  <w:p w14:paraId="598EA212" w14:textId="77777777" w:rsidR="0005184C" w:rsidRDefault="0005184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6957FF" w14:textId="77777777" w:rsidR="0048165D" w:rsidRDefault="0048165D">
      <w:r>
        <w:separator/>
      </w:r>
    </w:p>
  </w:footnote>
  <w:footnote w:type="continuationSeparator" w:id="0">
    <w:p w14:paraId="09A98AC9" w14:textId="77777777" w:rsidR="0048165D" w:rsidRDefault="004816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57C53B" w14:textId="0FAFE71E" w:rsidR="0037043F" w:rsidRDefault="00215D00">
    <w:pPr>
      <w:pStyle w:val="Encabezado"/>
    </w:pPr>
    <w:r>
      <w:rPr>
        <w:noProof/>
        <w:lang w:val="es-AR" w:eastAsia="es-AR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4F61B95E" wp14:editId="528D3ED2">
              <wp:simplePos x="0" y="0"/>
              <wp:positionH relativeFrom="column">
                <wp:posOffset>41275</wp:posOffset>
              </wp:positionH>
              <wp:positionV relativeFrom="paragraph">
                <wp:posOffset>116840</wp:posOffset>
              </wp:positionV>
              <wp:extent cx="5372100" cy="763270"/>
              <wp:effectExtent l="3175" t="2540" r="0" b="0"/>
              <wp:wrapNone/>
              <wp:docPr id="2" name="Group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372100" cy="763270"/>
                        <a:chOff x="1341" y="468"/>
                        <a:chExt cx="8460" cy="1202"/>
                      </a:xfrm>
                    </wpg:grpSpPr>
                    <wps:wsp>
                      <wps:cNvPr id="3" name="Text Box 7"/>
                      <wps:cNvSpPr txBox="1">
                        <a:spLocks noChangeArrowheads="1"/>
                      </wps:cNvSpPr>
                      <wps:spPr bwMode="auto">
                        <a:xfrm>
                          <a:off x="2601" y="468"/>
                          <a:ext cx="7200" cy="1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E3EBA0" w14:textId="77777777" w:rsidR="0037043F" w:rsidRPr="000E6B93" w:rsidRDefault="0037043F">
                            <w:pPr>
                              <w:rPr>
                                <w:b/>
                                <w:i/>
                                <w:sz w:val="36"/>
                                <w:lang w:val="es-ES_tradnl"/>
                              </w:rPr>
                            </w:pPr>
                            <w:r>
                              <w:rPr>
                                <w:b/>
                                <w:i/>
                                <w:sz w:val="36"/>
                                <w:lang w:val="es-ES_tradnl"/>
                              </w:rPr>
                              <w:t>PROMAT</w:t>
                            </w:r>
                          </w:p>
                          <w:p w14:paraId="20D35E20" w14:textId="77777777" w:rsidR="0037043F" w:rsidRPr="000E6B93" w:rsidRDefault="0037043F" w:rsidP="00A55C9B">
                            <w:pPr>
                              <w:pStyle w:val="Ttulo2"/>
                            </w:pPr>
                            <w:r>
                              <w:t>PROGRAMA DE POSGRADO EN CIENCIA Y TECNOLOGIA DE MATERIALES</w:t>
                            </w:r>
                          </w:p>
                          <w:p w14:paraId="67CEB4FC" w14:textId="77777777" w:rsidR="0037043F" w:rsidRDefault="0037043F">
                            <w:pPr>
                              <w:rPr>
                                <w:b/>
                                <w:i/>
                                <w:sz w:val="24"/>
                                <w:lang w:val="es-ES_tradnl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lang w:val="es-ES_tradnl"/>
                              </w:rPr>
                              <w:t>UNIVERSIDAD NACIONAL DEL SUR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341" y="468"/>
                          <a:ext cx="1185" cy="120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F61B95E" id="Group 9" o:spid="_x0000_s1026" style="position:absolute;margin-left:3.25pt;margin-top:9.2pt;width:423pt;height:60.1pt;z-index:251663360" coordorigin="1341,468" coordsize="8460,1202" o:gfxdata="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7" type="#_x0000_t202" style="position:absolute;left:2601;top:468;width:7200;height:1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" stroked="f">
                <v:textbox>
                  <w:txbxContent>
                    <w:p w14:paraId="76E3EBA0" w14:textId="77777777" w:rsidR="0037043F" w:rsidRPr="000E6B93" w:rsidRDefault="0037043F">
                      <w:pPr>
                        <w:rPr>
                          <w:b/>
                          <w:i/>
                          <w:sz w:val="36"/>
                          <w:lang w:val="es-ES_tradnl"/>
                        </w:rPr>
                      </w:pPr>
                      <w:r>
                        <w:rPr>
                          <w:b/>
                          <w:i/>
                          <w:sz w:val="36"/>
                          <w:lang w:val="es-ES_tradnl"/>
                        </w:rPr>
                        <w:t>PROMAT</w:t>
                      </w:r>
                    </w:p>
                    <w:p w14:paraId="20D35E20" w14:textId="77777777" w:rsidR="0037043F" w:rsidRPr="000E6B93" w:rsidRDefault="0037043F" w:rsidP="00A55C9B">
                      <w:pPr>
                        <w:pStyle w:val="Ttulo2"/>
                      </w:pPr>
                      <w:r>
                        <w:t>PROGRAMA DE POSGRADO EN CIENCIA Y TECNOLOGIA DE MATERIALES</w:t>
                      </w:r>
                    </w:p>
                    <w:p w14:paraId="67CEB4FC" w14:textId="77777777" w:rsidR="0037043F" w:rsidRDefault="0037043F">
                      <w:pPr>
                        <w:rPr>
                          <w:b/>
                          <w:i/>
                          <w:sz w:val="24"/>
                          <w:lang w:val="es-ES_tradnl"/>
                        </w:rPr>
                      </w:pPr>
                      <w:r>
                        <w:rPr>
                          <w:b/>
                          <w:i/>
                          <w:sz w:val="24"/>
                          <w:lang w:val="es-ES_tradnl"/>
                        </w:rPr>
                        <w:t>UNIVERSIDAD NACIONAL DEL SUR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8" o:spid="_x0000_s1028" type="#_x0000_t75" style="position:absolute;left:1341;top:468;width:1185;height:12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">
                <v:imagedata r:id="rId2" o:title=""/>
              </v:shape>
            </v:group>
          </w:pict>
        </mc:Fallback>
      </mc:AlternateContent>
    </w:r>
  </w:p>
  <w:p w14:paraId="4C362C18" w14:textId="77777777" w:rsidR="0037043F" w:rsidRDefault="0037043F">
    <w:pPr>
      <w:pStyle w:val="Encabezado"/>
    </w:pPr>
  </w:p>
  <w:p w14:paraId="55466F62" w14:textId="77777777" w:rsidR="0037043F" w:rsidRDefault="0037043F">
    <w:pPr>
      <w:pStyle w:val="Encabezado"/>
    </w:pPr>
  </w:p>
  <w:p w14:paraId="0A2BD434" w14:textId="77777777" w:rsidR="0037043F" w:rsidRDefault="0037043F">
    <w:pPr>
      <w:pStyle w:val="Encabezado"/>
    </w:pPr>
  </w:p>
  <w:p w14:paraId="4E787AF3" w14:textId="77777777" w:rsidR="0037043F" w:rsidRDefault="0037043F">
    <w:pPr>
      <w:pStyle w:val="Encabezado"/>
    </w:pPr>
  </w:p>
  <w:p w14:paraId="7F118E9F" w14:textId="3D7FC37C" w:rsidR="0037043F" w:rsidRDefault="00215D00">
    <w:pPr>
      <w:pStyle w:val="Encabezado"/>
      <w:ind w:left="-567"/>
      <w:rPr>
        <w:rFonts w:ascii="Times New Roman" w:hAnsi="Times New Roman"/>
        <w:i/>
        <w:sz w:val="28"/>
      </w:rPr>
    </w:pPr>
    <w:r>
      <w:rPr>
        <w:rFonts w:ascii="Times New Roman" w:hAnsi="Times New Roman"/>
        <w:i/>
        <w:noProof/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731139D1" wp14:editId="54B1A124">
              <wp:simplePos x="0" y="0"/>
              <wp:positionH relativeFrom="column">
                <wp:posOffset>12700</wp:posOffset>
              </wp:positionH>
              <wp:positionV relativeFrom="paragraph">
                <wp:posOffset>112395</wp:posOffset>
              </wp:positionV>
              <wp:extent cx="6217920" cy="0"/>
              <wp:effectExtent l="12700" t="7620" r="8255" b="11430"/>
              <wp:wrapNone/>
              <wp:docPr id="1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1792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0FABE87" id="Line 6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pt,8.85pt" to="490.6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" o:allowincell="f"/>
          </w:pict>
        </mc:Fallback>
      </mc:AlternateContent>
    </w:r>
  </w:p>
  <w:p w14:paraId="5F995B80" w14:textId="77777777" w:rsidR="00F718E8" w:rsidRDefault="00F718E8">
    <w:pPr>
      <w:pStyle w:val="Encabezado"/>
      <w:ind w:left="-567"/>
      <w:rPr>
        <w:rFonts w:ascii="Times New Roman" w:hAnsi="Times New Roman"/>
        <w:i/>
        <w:sz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E415F"/>
    <w:multiLevelType w:val="hybridMultilevel"/>
    <w:tmpl w:val="BD0AD67C"/>
    <w:lvl w:ilvl="0" w:tplc="6754859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096856"/>
    <w:multiLevelType w:val="hybridMultilevel"/>
    <w:tmpl w:val="D54A17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395A44"/>
    <w:multiLevelType w:val="singleLevel"/>
    <w:tmpl w:val="0CA44EA6"/>
    <w:lvl w:ilvl="0">
      <w:start w:val="1"/>
      <w:numFmt w:val="bullet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3" w15:restartNumberingAfterBreak="0">
    <w:nsid w:val="5EE1323A"/>
    <w:multiLevelType w:val="hybridMultilevel"/>
    <w:tmpl w:val="476EDBB0"/>
    <w:lvl w:ilvl="0" w:tplc="6754859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7F2875"/>
    <w:multiLevelType w:val="hybridMultilevel"/>
    <w:tmpl w:val="BE8EEA9C"/>
    <w:lvl w:ilvl="0" w:tplc="5094D422">
      <w:start w:val="1"/>
      <w:numFmt w:val="decimal"/>
      <w:lvlText w:val="%1."/>
      <w:lvlJc w:val="left"/>
      <w:pPr>
        <w:tabs>
          <w:tab w:val="num" w:pos="532"/>
        </w:tabs>
        <w:ind w:left="532" w:hanging="39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5" w15:restartNumberingAfterBreak="0">
    <w:nsid w:val="7E8808A8"/>
    <w:multiLevelType w:val="hybridMultilevel"/>
    <w:tmpl w:val="0ED68F98"/>
    <w:lvl w:ilvl="0" w:tplc="2C0A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9D5"/>
    <w:rsid w:val="0001272D"/>
    <w:rsid w:val="00017F7B"/>
    <w:rsid w:val="00032630"/>
    <w:rsid w:val="000333F2"/>
    <w:rsid w:val="000503BC"/>
    <w:rsid w:val="000510D4"/>
    <w:rsid w:val="0005184C"/>
    <w:rsid w:val="00060A8B"/>
    <w:rsid w:val="00063A4F"/>
    <w:rsid w:val="0007636C"/>
    <w:rsid w:val="00076625"/>
    <w:rsid w:val="00077FDB"/>
    <w:rsid w:val="00091815"/>
    <w:rsid w:val="000A1391"/>
    <w:rsid w:val="000B0FE4"/>
    <w:rsid w:val="000B2145"/>
    <w:rsid w:val="000B2B88"/>
    <w:rsid w:val="000B4537"/>
    <w:rsid w:val="000C0ADE"/>
    <w:rsid w:val="000E0B6C"/>
    <w:rsid w:val="000E4B59"/>
    <w:rsid w:val="000E4C04"/>
    <w:rsid w:val="000E6B93"/>
    <w:rsid w:val="000E7B52"/>
    <w:rsid w:val="000F3116"/>
    <w:rsid w:val="00112889"/>
    <w:rsid w:val="0012723B"/>
    <w:rsid w:val="0016138B"/>
    <w:rsid w:val="00161504"/>
    <w:rsid w:val="00175CDD"/>
    <w:rsid w:val="00186A10"/>
    <w:rsid w:val="00194988"/>
    <w:rsid w:val="001A2CA9"/>
    <w:rsid w:val="001B5693"/>
    <w:rsid w:val="001B6E51"/>
    <w:rsid w:val="001C05B1"/>
    <w:rsid w:val="001C5017"/>
    <w:rsid w:val="001D008A"/>
    <w:rsid w:val="001D06F6"/>
    <w:rsid w:val="001D379F"/>
    <w:rsid w:val="001D6E67"/>
    <w:rsid w:val="001D743A"/>
    <w:rsid w:val="001F7716"/>
    <w:rsid w:val="00215D00"/>
    <w:rsid w:val="002173D6"/>
    <w:rsid w:val="002230C0"/>
    <w:rsid w:val="00234FF2"/>
    <w:rsid w:val="0023510C"/>
    <w:rsid w:val="0024223E"/>
    <w:rsid w:val="0024299F"/>
    <w:rsid w:val="00264307"/>
    <w:rsid w:val="002656BD"/>
    <w:rsid w:val="00272794"/>
    <w:rsid w:val="0027311A"/>
    <w:rsid w:val="002840DF"/>
    <w:rsid w:val="00286619"/>
    <w:rsid w:val="00291166"/>
    <w:rsid w:val="002A2C68"/>
    <w:rsid w:val="002A7ED1"/>
    <w:rsid w:val="002D0407"/>
    <w:rsid w:val="002D0AAD"/>
    <w:rsid w:val="002D4663"/>
    <w:rsid w:val="002D7631"/>
    <w:rsid w:val="002E35FD"/>
    <w:rsid w:val="002E3B2D"/>
    <w:rsid w:val="002F1D44"/>
    <w:rsid w:val="002F5512"/>
    <w:rsid w:val="0030333F"/>
    <w:rsid w:val="00312513"/>
    <w:rsid w:val="00322F93"/>
    <w:rsid w:val="00326D70"/>
    <w:rsid w:val="003312E3"/>
    <w:rsid w:val="003316E6"/>
    <w:rsid w:val="003319AB"/>
    <w:rsid w:val="0034233F"/>
    <w:rsid w:val="00343933"/>
    <w:rsid w:val="00351F54"/>
    <w:rsid w:val="003679D5"/>
    <w:rsid w:val="0037043F"/>
    <w:rsid w:val="0037388B"/>
    <w:rsid w:val="003817E2"/>
    <w:rsid w:val="00383724"/>
    <w:rsid w:val="00385505"/>
    <w:rsid w:val="0038585B"/>
    <w:rsid w:val="003860B9"/>
    <w:rsid w:val="00391FC6"/>
    <w:rsid w:val="00395A70"/>
    <w:rsid w:val="003A2F45"/>
    <w:rsid w:val="003B3AFE"/>
    <w:rsid w:val="003B46F0"/>
    <w:rsid w:val="003B5D98"/>
    <w:rsid w:val="003B7E85"/>
    <w:rsid w:val="003C09C2"/>
    <w:rsid w:val="003D3CE8"/>
    <w:rsid w:val="003D4CC5"/>
    <w:rsid w:val="003E2ADC"/>
    <w:rsid w:val="003E2B1C"/>
    <w:rsid w:val="003E4511"/>
    <w:rsid w:val="003F64C3"/>
    <w:rsid w:val="00411855"/>
    <w:rsid w:val="004141E9"/>
    <w:rsid w:val="004219C8"/>
    <w:rsid w:val="004455F2"/>
    <w:rsid w:val="0046044F"/>
    <w:rsid w:val="00465EB0"/>
    <w:rsid w:val="0046610F"/>
    <w:rsid w:val="00474983"/>
    <w:rsid w:val="00477855"/>
    <w:rsid w:val="0048165D"/>
    <w:rsid w:val="004B54CB"/>
    <w:rsid w:val="004B5D5E"/>
    <w:rsid w:val="004B6A22"/>
    <w:rsid w:val="004B7129"/>
    <w:rsid w:val="004C6CFC"/>
    <w:rsid w:val="004D0CDE"/>
    <w:rsid w:val="004D5BEA"/>
    <w:rsid w:val="004E5B2E"/>
    <w:rsid w:val="004E5D21"/>
    <w:rsid w:val="004F5A75"/>
    <w:rsid w:val="005037BB"/>
    <w:rsid w:val="005057D9"/>
    <w:rsid w:val="00514DCD"/>
    <w:rsid w:val="0053007A"/>
    <w:rsid w:val="005529A0"/>
    <w:rsid w:val="0056225F"/>
    <w:rsid w:val="0057359A"/>
    <w:rsid w:val="00580868"/>
    <w:rsid w:val="005956AE"/>
    <w:rsid w:val="005A27F0"/>
    <w:rsid w:val="005B4D5E"/>
    <w:rsid w:val="005B55F8"/>
    <w:rsid w:val="005C522C"/>
    <w:rsid w:val="005D3E0A"/>
    <w:rsid w:val="005E2927"/>
    <w:rsid w:val="005E3A79"/>
    <w:rsid w:val="005F182A"/>
    <w:rsid w:val="00603E70"/>
    <w:rsid w:val="00623051"/>
    <w:rsid w:val="00626AF0"/>
    <w:rsid w:val="006272CC"/>
    <w:rsid w:val="0063053D"/>
    <w:rsid w:val="00631AE6"/>
    <w:rsid w:val="00642221"/>
    <w:rsid w:val="006618D4"/>
    <w:rsid w:val="00671977"/>
    <w:rsid w:val="006743E6"/>
    <w:rsid w:val="006815A2"/>
    <w:rsid w:val="006923E8"/>
    <w:rsid w:val="006A12DA"/>
    <w:rsid w:val="006C0EBB"/>
    <w:rsid w:val="006C1E1B"/>
    <w:rsid w:val="006C3725"/>
    <w:rsid w:val="006C7939"/>
    <w:rsid w:val="006D6EA8"/>
    <w:rsid w:val="006E3375"/>
    <w:rsid w:val="006E3CA0"/>
    <w:rsid w:val="006E3E38"/>
    <w:rsid w:val="006F03E4"/>
    <w:rsid w:val="00707DC8"/>
    <w:rsid w:val="00712D69"/>
    <w:rsid w:val="00717E6D"/>
    <w:rsid w:val="00723657"/>
    <w:rsid w:val="007238E1"/>
    <w:rsid w:val="007257AC"/>
    <w:rsid w:val="0073531D"/>
    <w:rsid w:val="00742C66"/>
    <w:rsid w:val="007457DD"/>
    <w:rsid w:val="00751534"/>
    <w:rsid w:val="00767310"/>
    <w:rsid w:val="00770346"/>
    <w:rsid w:val="007711CB"/>
    <w:rsid w:val="007727F4"/>
    <w:rsid w:val="00777A80"/>
    <w:rsid w:val="00787129"/>
    <w:rsid w:val="007A1070"/>
    <w:rsid w:val="007A5DDE"/>
    <w:rsid w:val="007B1B23"/>
    <w:rsid w:val="007B34CB"/>
    <w:rsid w:val="007B6264"/>
    <w:rsid w:val="007C0A16"/>
    <w:rsid w:val="007C342B"/>
    <w:rsid w:val="007E46A9"/>
    <w:rsid w:val="007E633C"/>
    <w:rsid w:val="007F1FBD"/>
    <w:rsid w:val="007F4D9F"/>
    <w:rsid w:val="008063F1"/>
    <w:rsid w:val="00807D07"/>
    <w:rsid w:val="0081062A"/>
    <w:rsid w:val="0081379A"/>
    <w:rsid w:val="0081424E"/>
    <w:rsid w:val="008171B0"/>
    <w:rsid w:val="00832602"/>
    <w:rsid w:val="00840673"/>
    <w:rsid w:val="008726F4"/>
    <w:rsid w:val="008728AE"/>
    <w:rsid w:val="00880B2F"/>
    <w:rsid w:val="008A3DC8"/>
    <w:rsid w:val="008A5612"/>
    <w:rsid w:val="008C1C1F"/>
    <w:rsid w:val="008C7D78"/>
    <w:rsid w:val="008D79AA"/>
    <w:rsid w:val="008E2D70"/>
    <w:rsid w:val="008F1ED0"/>
    <w:rsid w:val="008F3769"/>
    <w:rsid w:val="008F3F27"/>
    <w:rsid w:val="009016A5"/>
    <w:rsid w:val="00901B1E"/>
    <w:rsid w:val="00903AB4"/>
    <w:rsid w:val="00903DBB"/>
    <w:rsid w:val="00904B24"/>
    <w:rsid w:val="00906FE9"/>
    <w:rsid w:val="00911B46"/>
    <w:rsid w:val="00913A5A"/>
    <w:rsid w:val="009226D2"/>
    <w:rsid w:val="00923BFE"/>
    <w:rsid w:val="0092740E"/>
    <w:rsid w:val="00927562"/>
    <w:rsid w:val="0093554C"/>
    <w:rsid w:val="0093743D"/>
    <w:rsid w:val="00944100"/>
    <w:rsid w:val="00947588"/>
    <w:rsid w:val="00947652"/>
    <w:rsid w:val="009501C8"/>
    <w:rsid w:val="00964F7A"/>
    <w:rsid w:val="00967342"/>
    <w:rsid w:val="00980BB0"/>
    <w:rsid w:val="00986499"/>
    <w:rsid w:val="009A2D86"/>
    <w:rsid w:val="009B63FB"/>
    <w:rsid w:val="009C2EC9"/>
    <w:rsid w:val="009D1334"/>
    <w:rsid w:val="009D3DB5"/>
    <w:rsid w:val="009D7531"/>
    <w:rsid w:val="009E091D"/>
    <w:rsid w:val="009E4275"/>
    <w:rsid w:val="009E6D23"/>
    <w:rsid w:val="009F2204"/>
    <w:rsid w:val="009F3EF7"/>
    <w:rsid w:val="00A06D3C"/>
    <w:rsid w:val="00A10B5D"/>
    <w:rsid w:val="00A12088"/>
    <w:rsid w:val="00A13764"/>
    <w:rsid w:val="00A2150B"/>
    <w:rsid w:val="00A21DE4"/>
    <w:rsid w:val="00A23078"/>
    <w:rsid w:val="00A25632"/>
    <w:rsid w:val="00A25689"/>
    <w:rsid w:val="00A258E7"/>
    <w:rsid w:val="00A27967"/>
    <w:rsid w:val="00A324FA"/>
    <w:rsid w:val="00A359DF"/>
    <w:rsid w:val="00A37A7E"/>
    <w:rsid w:val="00A40171"/>
    <w:rsid w:val="00A46801"/>
    <w:rsid w:val="00A5469B"/>
    <w:rsid w:val="00A578B3"/>
    <w:rsid w:val="00A64C6A"/>
    <w:rsid w:val="00A74BB8"/>
    <w:rsid w:val="00A74D46"/>
    <w:rsid w:val="00A77304"/>
    <w:rsid w:val="00A83A80"/>
    <w:rsid w:val="00A87575"/>
    <w:rsid w:val="00AB0797"/>
    <w:rsid w:val="00AB2434"/>
    <w:rsid w:val="00AC00FC"/>
    <w:rsid w:val="00AC73CE"/>
    <w:rsid w:val="00AD0DA2"/>
    <w:rsid w:val="00AE3D01"/>
    <w:rsid w:val="00AE5AD7"/>
    <w:rsid w:val="00B02FC3"/>
    <w:rsid w:val="00B15D41"/>
    <w:rsid w:val="00B167FF"/>
    <w:rsid w:val="00B23BD7"/>
    <w:rsid w:val="00B24303"/>
    <w:rsid w:val="00B334C9"/>
    <w:rsid w:val="00B371FA"/>
    <w:rsid w:val="00B46F95"/>
    <w:rsid w:val="00B52D61"/>
    <w:rsid w:val="00B6233C"/>
    <w:rsid w:val="00B63674"/>
    <w:rsid w:val="00B63E08"/>
    <w:rsid w:val="00B71190"/>
    <w:rsid w:val="00B72974"/>
    <w:rsid w:val="00B91032"/>
    <w:rsid w:val="00B93491"/>
    <w:rsid w:val="00B9494A"/>
    <w:rsid w:val="00BA0CBD"/>
    <w:rsid w:val="00BA1685"/>
    <w:rsid w:val="00BA20D4"/>
    <w:rsid w:val="00BA2ED9"/>
    <w:rsid w:val="00BA44FC"/>
    <w:rsid w:val="00BA499F"/>
    <w:rsid w:val="00BB1D0F"/>
    <w:rsid w:val="00BC5FD4"/>
    <w:rsid w:val="00BD66E4"/>
    <w:rsid w:val="00BF4036"/>
    <w:rsid w:val="00C079D4"/>
    <w:rsid w:val="00C100EE"/>
    <w:rsid w:val="00C11570"/>
    <w:rsid w:val="00C24AF3"/>
    <w:rsid w:val="00C25160"/>
    <w:rsid w:val="00C33E25"/>
    <w:rsid w:val="00C36869"/>
    <w:rsid w:val="00C40A4E"/>
    <w:rsid w:val="00C445A1"/>
    <w:rsid w:val="00C5122E"/>
    <w:rsid w:val="00C57638"/>
    <w:rsid w:val="00C71E71"/>
    <w:rsid w:val="00C84159"/>
    <w:rsid w:val="00C85FDA"/>
    <w:rsid w:val="00CA0886"/>
    <w:rsid w:val="00CA1CE1"/>
    <w:rsid w:val="00CB3988"/>
    <w:rsid w:val="00CC5F39"/>
    <w:rsid w:val="00CC796D"/>
    <w:rsid w:val="00CD5069"/>
    <w:rsid w:val="00CE0522"/>
    <w:rsid w:val="00D077F5"/>
    <w:rsid w:val="00D20565"/>
    <w:rsid w:val="00D2573A"/>
    <w:rsid w:val="00D3137A"/>
    <w:rsid w:val="00D4469E"/>
    <w:rsid w:val="00D4502B"/>
    <w:rsid w:val="00D505E3"/>
    <w:rsid w:val="00D55ECA"/>
    <w:rsid w:val="00D577BD"/>
    <w:rsid w:val="00D63044"/>
    <w:rsid w:val="00D77933"/>
    <w:rsid w:val="00D86A82"/>
    <w:rsid w:val="00DA1DF6"/>
    <w:rsid w:val="00DA204A"/>
    <w:rsid w:val="00DA5A8B"/>
    <w:rsid w:val="00DB2AFE"/>
    <w:rsid w:val="00DC1942"/>
    <w:rsid w:val="00DC3DB9"/>
    <w:rsid w:val="00DD0DB5"/>
    <w:rsid w:val="00DD121D"/>
    <w:rsid w:val="00DD3453"/>
    <w:rsid w:val="00DE4AD3"/>
    <w:rsid w:val="00DE7334"/>
    <w:rsid w:val="00DF0CA1"/>
    <w:rsid w:val="00DF34A0"/>
    <w:rsid w:val="00DF6110"/>
    <w:rsid w:val="00DF7915"/>
    <w:rsid w:val="00E063BF"/>
    <w:rsid w:val="00E07B50"/>
    <w:rsid w:val="00E263CC"/>
    <w:rsid w:val="00E53A08"/>
    <w:rsid w:val="00E670AB"/>
    <w:rsid w:val="00E7583A"/>
    <w:rsid w:val="00E8402F"/>
    <w:rsid w:val="00E847BC"/>
    <w:rsid w:val="00E93E58"/>
    <w:rsid w:val="00EA19AB"/>
    <w:rsid w:val="00EC3E22"/>
    <w:rsid w:val="00ED010B"/>
    <w:rsid w:val="00EE12E4"/>
    <w:rsid w:val="00EE491C"/>
    <w:rsid w:val="00EE7082"/>
    <w:rsid w:val="00F0391E"/>
    <w:rsid w:val="00F26AC1"/>
    <w:rsid w:val="00F3172A"/>
    <w:rsid w:val="00F35447"/>
    <w:rsid w:val="00F46C52"/>
    <w:rsid w:val="00F66F90"/>
    <w:rsid w:val="00F67548"/>
    <w:rsid w:val="00F718E8"/>
    <w:rsid w:val="00F76F9B"/>
    <w:rsid w:val="00F81E6E"/>
    <w:rsid w:val="00F862A8"/>
    <w:rsid w:val="00F96478"/>
    <w:rsid w:val="00FA46B7"/>
    <w:rsid w:val="00FA700E"/>
    <w:rsid w:val="00FB0C74"/>
    <w:rsid w:val="00FB4A49"/>
    <w:rsid w:val="00FB53E2"/>
    <w:rsid w:val="00FB754F"/>
    <w:rsid w:val="00FF0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."/>
  <w:listSeparator w:val=","/>
  <w14:docId w14:val="21E8F704"/>
  <w15:docId w15:val="{EB265567-8DCF-4408-BF0A-492D2C82E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E3E38"/>
    <w:rPr>
      <w:lang w:val="es-ES" w:eastAsia="es-ES"/>
    </w:rPr>
  </w:style>
  <w:style w:type="paragraph" w:styleId="Ttulo1">
    <w:name w:val="heading 1"/>
    <w:basedOn w:val="Normal"/>
    <w:next w:val="Normal"/>
    <w:qFormat/>
    <w:rsid w:val="006E3E38"/>
    <w:pPr>
      <w:keepNext/>
      <w:overflowPunct w:val="0"/>
      <w:autoSpaceDE w:val="0"/>
      <w:autoSpaceDN w:val="0"/>
      <w:adjustRightInd w:val="0"/>
      <w:jc w:val="center"/>
      <w:textAlignment w:val="baseline"/>
      <w:outlineLvl w:val="0"/>
    </w:pPr>
    <w:rPr>
      <w:b/>
      <w:sz w:val="28"/>
      <w:u w:val="single"/>
    </w:rPr>
  </w:style>
  <w:style w:type="paragraph" w:styleId="Ttulo2">
    <w:name w:val="heading 2"/>
    <w:basedOn w:val="Normal"/>
    <w:next w:val="Normal"/>
    <w:link w:val="Ttulo2Car"/>
    <w:qFormat/>
    <w:rsid w:val="006E3E38"/>
    <w:pPr>
      <w:keepNext/>
      <w:outlineLvl w:val="1"/>
    </w:pPr>
    <w:rPr>
      <w:i/>
      <w:lang w:val="es-ES_tradnl"/>
    </w:rPr>
  </w:style>
  <w:style w:type="paragraph" w:styleId="Ttulo3">
    <w:name w:val="heading 3"/>
    <w:basedOn w:val="Normal"/>
    <w:next w:val="Normal"/>
    <w:qFormat/>
    <w:rsid w:val="006E3E38"/>
    <w:pPr>
      <w:keepNext/>
      <w:ind w:firstLine="708"/>
      <w:jc w:val="center"/>
      <w:outlineLvl w:val="2"/>
    </w:pPr>
    <w:rPr>
      <w:b/>
      <w:bCs/>
      <w:sz w:val="24"/>
    </w:rPr>
  </w:style>
  <w:style w:type="paragraph" w:styleId="Ttulo4">
    <w:name w:val="heading 4"/>
    <w:basedOn w:val="Normal"/>
    <w:next w:val="Normal"/>
    <w:link w:val="Ttulo4Car"/>
    <w:unhideWhenUsed/>
    <w:qFormat/>
    <w:rsid w:val="00BF403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semiHidden/>
    <w:unhideWhenUsed/>
    <w:qFormat/>
    <w:rsid w:val="00BF403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6E3E38"/>
    <w:pPr>
      <w:tabs>
        <w:tab w:val="center" w:pos="4419"/>
        <w:tab w:val="right" w:pos="8838"/>
      </w:tabs>
    </w:pPr>
    <w:rPr>
      <w:rFonts w:ascii="Arial" w:hAnsi="Arial"/>
      <w:sz w:val="22"/>
      <w:lang w:val="es-ES_tradnl"/>
    </w:rPr>
  </w:style>
  <w:style w:type="paragraph" w:styleId="Piedepgina">
    <w:name w:val="footer"/>
    <w:basedOn w:val="Normal"/>
    <w:link w:val="PiedepginaCar"/>
    <w:uiPriority w:val="99"/>
    <w:rsid w:val="006E3E38"/>
    <w:pPr>
      <w:tabs>
        <w:tab w:val="center" w:pos="4419"/>
        <w:tab w:val="right" w:pos="8838"/>
      </w:tabs>
    </w:pPr>
    <w:rPr>
      <w:rFonts w:ascii="Arial" w:hAnsi="Arial"/>
      <w:sz w:val="22"/>
      <w:lang w:val="es-ES_tradnl"/>
    </w:rPr>
  </w:style>
  <w:style w:type="paragraph" w:customStyle="1" w:styleId="CompClose">
    <w:name w:val="CompClose"/>
    <w:basedOn w:val="Normal"/>
    <w:next w:val="Normal"/>
    <w:rsid w:val="006E3E38"/>
    <w:pPr>
      <w:spacing w:before="120" w:after="720"/>
    </w:pPr>
    <w:rPr>
      <w:lang w:val="en-US"/>
    </w:rPr>
  </w:style>
  <w:style w:type="paragraph" w:customStyle="1" w:styleId="Firma1">
    <w:name w:val="Firma1"/>
    <w:basedOn w:val="Normal"/>
    <w:rsid w:val="006E3E38"/>
    <w:rPr>
      <w:lang w:val="en-US"/>
    </w:rPr>
  </w:style>
  <w:style w:type="character" w:styleId="Hipervnculo">
    <w:name w:val="Hyperlink"/>
    <w:basedOn w:val="Fuentedeprrafopredeter"/>
    <w:rsid w:val="006E3E38"/>
    <w:rPr>
      <w:color w:val="0000FF"/>
      <w:u w:val="single"/>
    </w:rPr>
  </w:style>
  <w:style w:type="paragraph" w:styleId="Sangradetextonormal">
    <w:name w:val="Body Text Indent"/>
    <w:basedOn w:val="Normal"/>
    <w:rsid w:val="006E3E38"/>
    <w:pPr>
      <w:ind w:firstLine="708"/>
      <w:jc w:val="both"/>
    </w:pPr>
    <w:rPr>
      <w:sz w:val="24"/>
    </w:rPr>
  </w:style>
  <w:style w:type="paragraph" w:styleId="Ttulo">
    <w:name w:val="Title"/>
    <w:basedOn w:val="Normal"/>
    <w:qFormat/>
    <w:rsid w:val="003B5D98"/>
    <w:pPr>
      <w:jc w:val="center"/>
    </w:pPr>
    <w:rPr>
      <w:b/>
    </w:rPr>
  </w:style>
  <w:style w:type="character" w:customStyle="1" w:styleId="EncabezadoCar">
    <w:name w:val="Encabezado Car"/>
    <w:basedOn w:val="Fuentedeprrafopredeter"/>
    <w:link w:val="Encabezado"/>
    <w:rsid w:val="0037043F"/>
    <w:rPr>
      <w:rFonts w:ascii="Arial" w:hAnsi="Arial"/>
      <w:sz w:val="22"/>
      <w:lang w:val="es-ES_tradnl" w:eastAsia="es-ES"/>
    </w:rPr>
  </w:style>
  <w:style w:type="character" w:customStyle="1" w:styleId="Ttulo2Car">
    <w:name w:val="Título 2 Car"/>
    <w:basedOn w:val="Fuentedeprrafopredeter"/>
    <w:link w:val="Ttulo2"/>
    <w:rsid w:val="0037043F"/>
    <w:rPr>
      <w:i/>
      <w:lang w:val="es-ES_tradnl" w:eastAsia="es-ES"/>
    </w:rPr>
  </w:style>
  <w:style w:type="character" w:customStyle="1" w:styleId="Ttulo4Car">
    <w:name w:val="Título 4 Car"/>
    <w:basedOn w:val="Fuentedeprrafopredeter"/>
    <w:link w:val="Ttulo4"/>
    <w:rsid w:val="00BF4036"/>
    <w:rPr>
      <w:rFonts w:asciiTheme="majorHAnsi" w:eastAsiaTheme="majorEastAsia" w:hAnsiTheme="majorHAnsi" w:cstheme="majorBidi"/>
      <w:b/>
      <w:bCs/>
      <w:i/>
      <w:iCs/>
      <w:color w:val="4F81BD" w:themeColor="accent1"/>
      <w:lang w:val="es-ES" w:eastAsia="es-ES"/>
    </w:rPr>
  </w:style>
  <w:style w:type="character" w:customStyle="1" w:styleId="Ttulo5Car">
    <w:name w:val="Título 5 Car"/>
    <w:basedOn w:val="Fuentedeprrafopredeter"/>
    <w:link w:val="Ttulo5"/>
    <w:semiHidden/>
    <w:rsid w:val="00BF4036"/>
    <w:rPr>
      <w:rFonts w:asciiTheme="majorHAnsi" w:eastAsiaTheme="majorEastAsia" w:hAnsiTheme="majorHAnsi" w:cstheme="majorBidi"/>
      <w:color w:val="243F60" w:themeColor="accent1" w:themeShade="7F"/>
      <w:lang w:val="es-ES" w:eastAsia="es-ES"/>
    </w:rPr>
  </w:style>
  <w:style w:type="paragraph" w:styleId="Textoindependiente2">
    <w:name w:val="Body Text 2"/>
    <w:basedOn w:val="Normal"/>
    <w:link w:val="Textoindependiente2Car"/>
    <w:rsid w:val="00BF4036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rsid w:val="00BF4036"/>
    <w:rPr>
      <w:lang w:val="es-ES" w:eastAsia="es-ES"/>
    </w:rPr>
  </w:style>
  <w:style w:type="paragraph" w:styleId="Textoindependiente3">
    <w:name w:val="Body Text 3"/>
    <w:basedOn w:val="Normal"/>
    <w:link w:val="Textoindependiente3Car"/>
    <w:rsid w:val="00BF4036"/>
    <w:pPr>
      <w:spacing w:after="120"/>
    </w:pPr>
    <w:rPr>
      <w:rFonts w:ascii="Arial" w:hAnsi="Arial"/>
      <w:sz w:val="16"/>
      <w:szCs w:val="16"/>
      <w:lang w:eastAsia="en-US"/>
    </w:rPr>
  </w:style>
  <w:style w:type="character" w:customStyle="1" w:styleId="Textoindependiente3Car">
    <w:name w:val="Texto independiente 3 Car"/>
    <w:basedOn w:val="Fuentedeprrafopredeter"/>
    <w:link w:val="Textoindependiente3"/>
    <w:rsid w:val="00BF4036"/>
    <w:rPr>
      <w:rFonts w:ascii="Arial" w:hAnsi="Arial"/>
      <w:sz w:val="16"/>
      <w:szCs w:val="16"/>
      <w:lang w:val="es-ES" w:eastAsia="en-US"/>
    </w:rPr>
  </w:style>
  <w:style w:type="paragraph" w:styleId="Prrafodelista">
    <w:name w:val="List Paragraph"/>
    <w:basedOn w:val="Normal"/>
    <w:uiPriority w:val="34"/>
    <w:qFormat/>
    <w:rsid w:val="007A5DDE"/>
    <w:pPr>
      <w:ind w:left="720"/>
      <w:contextualSpacing/>
    </w:pPr>
  </w:style>
  <w:style w:type="character" w:customStyle="1" w:styleId="PiedepginaCar">
    <w:name w:val="Pie de página Car"/>
    <w:basedOn w:val="Fuentedeprrafopredeter"/>
    <w:link w:val="Piedepgina"/>
    <w:uiPriority w:val="99"/>
    <w:rsid w:val="0005184C"/>
    <w:rPr>
      <w:rFonts w:ascii="Arial" w:hAnsi="Arial"/>
      <w:sz w:val="22"/>
      <w:lang w:val="es-ES_tradnl" w:eastAsia="es-ES"/>
    </w:rPr>
  </w:style>
  <w:style w:type="paragraph" w:styleId="Revisin">
    <w:name w:val="Revision"/>
    <w:hidden/>
    <w:uiPriority w:val="99"/>
    <w:semiHidden/>
    <w:rsid w:val="009F3EF7"/>
    <w:rPr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is%20documentos\Acta%2034PROMAT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Acta 34PROMAT</Template>
  <TotalTime>12</TotalTime>
  <Pages>2</Pages>
  <Words>349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ACTA</vt:lpstr>
    </vt:vector>
  </TitlesOfParts>
  <Company>UNS</Company>
  <LinksUpToDate>false</LinksUpToDate>
  <CharactersWithSpaces>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ACTA</dc:title>
  <dc:creator>Marina Soledad Juan</dc:creator>
  <cp:lastModifiedBy>Veronica Rigo Veronica</cp:lastModifiedBy>
  <cp:revision>4</cp:revision>
  <cp:lastPrinted>2011-12-15T22:53:00Z</cp:lastPrinted>
  <dcterms:created xsi:type="dcterms:W3CDTF">2026-08-28T13:25:00Z</dcterms:created>
  <dcterms:modified xsi:type="dcterms:W3CDTF">2026-08-28T13:36:00Z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459843890</vt:i4>
  </property>
  <property fmtid="{D5CDD505-2E9C-101B-9397-08002B2CF9AE}" pid="3" name="_EmailSubject">
    <vt:lpwstr>Antecedentes de PROMAT</vt:lpwstr>
  </property>
  <property fmtid="{D5CDD505-2E9C-101B-9397-08002B2CF9AE}" pid="4" name="_AuthorEmail">
    <vt:lpwstr>lbengo@criba.edu.ar</vt:lpwstr>
  </property>
  <property fmtid="{D5CDD505-2E9C-101B-9397-08002B2CF9AE}" pid="5" name="_AuthorEmailDisplayName">
    <vt:lpwstr>Leandro Bengochea</vt:lpwstr>
  </property>
  <property fmtid="{D5CDD505-2E9C-101B-9397-08002B2CF9AE}" pid="6" name="_ReviewingToolsShownOnce">
    <vt:lpwstr/>
  </property>
</Properties>
</file>